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888B8" w14:textId="77777777" w:rsidR="00C23E3D" w:rsidRPr="00C23E3D" w:rsidRDefault="00C23E3D" w:rsidP="00C23E3D">
      <w:pPr>
        <w:pStyle w:val="Titre2"/>
        <w:jc w:val="center"/>
      </w:pPr>
      <w:r w:rsidRPr="00C23E3D">
        <w:t>Projet de délibération</w:t>
      </w:r>
    </w:p>
    <w:p w14:paraId="6901B955" w14:textId="77777777" w:rsidR="00C23E3D" w:rsidRDefault="00C23E3D" w:rsidP="00C23E3D">
      <w:pPr>
        <w:pStyle w:val="Titre2"/>
        <w:jc w:val="center"/>
      </w:pPr>
      <w:r w:rsidRPr="00C23E3D">
        <w:t>Inscription de la commune à la Communauté Territoires Citoyens</w:t>
      </w:r>
    </w:p>
    <w:p w14:paraId="64173963" w14:textId="77777777" w:rsidR="00C23E3D" w:rsidRPr="00C23E3D" w:rsidRDefault="00C23E3D" w:rsidP="00C23E3D">
      <w:pPr>
        <w:pStyle w:val="Titre2"/>
        <w:jc w:val="center"/>
      </w:pPr>
    </w:p>
    <w:p w14:paraId="022FDE74" w14:textId="50D88CAF" w:rsidR="00C23E3D" w:rsidRPr="00C23E3D" w:rsidRDefault="00C23E3D" w:rsidP="00C23E3D">
      <w:pPr>
        <w:pStyle w:val="Texte"/>
      </w:pPr>
      <w:r w:rsidRPr="00C23E3D">
        <w:rPr>
          <w:b/>
          <w:bCs/>
        </w:rPr>
        <w:t>Conseil municipal du …………………………………</w:t>
      </w:r>
      <w:r>
        <w:rPr>
          <w:b/>
          <w:bCs/>
        </w:rPr>
        <w:t>…………………………………………………………………………………..</w:t>
      </w:r>
    </w:p>
    <w:p w14:paraId="0175C330" w14:textId="7DB34B84" w:rsidR="00C23E3D" w:rsidRDefault="00C23E3D" w:rsidP="00C23E3D">
      <w:pPr>
        <w:pStyle w:val="Texte"/>
        <w:rPr>
          <w:b/>
          <w:bCs/>
        </w:rPr>
      </w:pPr>
      <w:r w:rsidRPr="00C23E3D">
        <w:rPr>
          <w:b/>
          <w:bCs/>
        </w:rPr>
        <w:t>Délibération n° …………………………………</w:t>
      </w:r>
      <w:r>
        <w:rPr>
          <w:b/>
          <w:bCs/>
        </w:rPr>
        <w:t>……………………………………………………………………………………………</w:t>
      </w:r>
    </w:p>
    <w:p w14:paraId="546DAE85" w14:textId="77777777" w:rsidR="00C23E3D" w:rsidRPr="00C23E3D" w:rsidRDefault="00C23E3D" w:rsidP="00C23E3D">
      <w:pPr>
        <w:pStyle w:val="Texte"/>
      </w:pPr>
    </w:p>
    <w:p w14:paraId="43E476E5" w14:textId="2F2A0E06" w:rsidR="00D61155" w:rsidRPr="00C23E3D" w:rsidRDefault="00C23E3D" w:rsidP="00D61155">
      <w:pPr>
        <w:pStyle w:val="Texte"/>
      </w:pPr>
      <w:r w:rsidRPr="00C23E3D">
        <w:rPr>
          <w:b/>
          <w:bCs/>
        </w:rPr>
        <w:t xml:space="preserve">Objet : </w:t>
      </w:r>
      <w:r w:rsidR="00D61155" w:rsidRPr="00C23E3D">
        <w:rPr>
          <w:b/>
          <w:bCs/>
        </w:rPr>
        <w:t>Inscription de la commune à la Communauté Territoires Citoyens et autorisation de signature des documents afférents</w:t>
      </w:r>
      <w:r w:rsidR="00D61155" w:rsidRPr="00C23E3D">
        <w:t>.</w:t>
      </w:r>
    </w:p>
    <w:p w14:paraId="79725FE1" w14:textId="2EB21B2B" w:rsidR="00C23E3D" w:rsidRPr="00C23E3D" w:rsidRDefault="00C23E3D" w:rsidP="00C23E3D">
      <w:pPr>
        <w:pStyle w:val="Texte"/>
      </w:pPr>
      <w:r w:rsidRPr="00C23E3D">
        <w:t>Le Conseil municipal,</w:t>
      </w:r>
    </w:p>
    <w:p w14:paraId="33D538F5" w14:textId="77777777" w:rsidR="00C23E3D" w:rsidRPr="00C23E3D" w:rsidRDefault="00C23E3D" w:rsidP="00C23E3D">
      <w:pPr>
        <w:pStyle w:val="Texte"/>
      </w:pPr>
      <w:r w:rsidRPr="00C23E3D">
        <w:t>Vu le Code général des collectivités territoriales,</w:t>
      </w:r>
    </w:p>
    <w:p w14:paraId="15F6D4C4" w14:textId="77777777" w:rsidR="00C23E3D" w:rsidRPr="00C23E3D" w:rsidRDefault="00C23E3D" w:rsidP="00C23E3D">
      <w:pPr>
        <w:pStyle w:val="Texte"/>
      </w:pPr>
      <w:r w:rsidRPr="00C23E3D">
        <w:t>Vu l’intérêt pour la commune de renforcer les démarches de participation citoyenne, d’engagement collectif, d’éducation à la citoyenneté et de gouvernance locale,</w:t>
      </w:r>
    </w:p>
    <w:p w14:paraId="394D1ACD" w14:textId="77777777" w:rsidR="00C23E3D" w:rsidRPr="00C23E3D" w:rsidRDefault="00C23E3D" w:rsidP="00D61155">
      <w:pPr>
        <w:pStyle w:val="Texte"/>
        <w:numPr>
          <w:ilvl w:val="0"/>
          <w:numId w:val="18"/>
        </w:numPr>
      </w:pPr>
      <w:r w:rsidRPr="00C23E3D">
        <w:t>Considérant que la citoyenneté constitue un enjeu essentiel de cohésion sociale, de confiance démocratique et de coopération entre les habitants, les élus, les agents, les associations, les entreprises et les institutions,</w:t>
      </w:r>
    </w:p>
    <w:p w14:paraId="5E09FBC5" w14:textId="77777777" w:rsidR="00C23E3D" w:rsidRPr="00C23E3D" w:rsidRDefault="00C23E3D" w:rsidP="00D61155">
      <w:pPr>
        <w:pStyle w:val="Texte"/>
        <w:numPr>
          <w:ilvl w:val="0"/>
          <w:numId w:val="18"/>
        </w:numPr>
      </w:pPr>
      <w:r w:rsidRPr="00C23E3D">
        <w:t>Considérant que l’association d’intérêt général Empreintes Citoyennes, indépendante et non partisane, accompagne les collectivités dans la construction de leur feuille de route citoyenne et intervient comme tiers de confiance du dialogue et des relations citoyennes,</w:t>
      </w:r>
    </w:p>
    <w:p w14:paraId="400C917A" w14:textId="77777777" w:rsidR="00C23E3D" w:rsidRPr="00C23E3D" w:rsidRDefault="00C23E3D" w:rsidP="00D61155">
      <w:pPr>
        <w:pStyle w:val="Texte"/>
        <w:numPr>
          <w:ilvl w:val="0"/>
          <w:numId w:val="18"/>
        </w:numPr>
      </w:pPr>
      <w:r w:rsidRPr="00C23E3D">
        <w:t>Considérant qu’Empreintes Citoyennes anime la Communauté Territoires Citoyens, réseau national des collectivités engagées pour faire vivre et développer la citoyenneté dans la vie locale,</w:t>
      </w:r>
    </w:p>
    <w:p w14:paraId="3D35D827" w14:textId="77777777" w:rsidR="00C23E3D" w:rsidRPr="00C23E3D" w:rsidRDefault="00C23E3D" w:rsidP="00D61155">
      <w:pPr>
        <w:pStyle w:val="Texte"/>
        <w:numPr>
          <w:ilvl w:val="0"/>
          <w:numId w:val="18"/>
        </w:numPr>
      </w:pPr>
      <w:r w:rsidRPr="00C23E3D">
        <w:t>Considérant que cette communauté permet aux collectivités de bénéficier d’espaces d’apprentissage et de partage, de ressources méthodologiques, d’outils clés en main, de cadres de référence et de formats concrets pour structurer leurs politiques citoyennes,</w:t>
      </w:r>
    </w:p>
    <w:p w14:paraId="55B21A0C" w14:textId="77777777" w:rsidR="00C23E3D" w:rsidRPr="00C23E3D" w:rsidRDefault="00C23E3D" w:rsidP="00D61155">
      <w:pPr>
        <w:pStyle w:val="Texte"/>
        <w:numPr>
          <w:ilvl w:val="0"/>
          <w:numId w:val="18"/>
        </w:numPr>
      </w:pPr>
      <w:r w:rsidRPr="00C23E3D">
        <w:t>Considérant que l’inscription à la Communauté Territoires Citoyens ne constitue pas une adhésion statutaire à l’association Empreintes Citoyennes et n’emporte pas participation à sa gouvernance associative,</w:t>
      </w:r>
    </w:p>
    <w:p w14:paraId="2C9E1BF2" w14:textId="77777777" w:rsidR="00C23E3D" w:rsidRPr="00C23E3D" w:rsidRDefault="00C23E3D" w:rsidP="00D61155">
      <w:pPr>
        <w:pStyle w:val="Texte"/>
        <w:numPr>
          <w:ilvl w:val="0"/>
          <w:numId w:val="18"/>
        </w:numPr>
      </w:pPr>
      <w:r w:rsidRPr="00C23E3D">
        <w:t>Considérant que cette inscription permet également, pour les collectivités qui le souhaitent, d’accéder à la candidature au label national « Villages et Villes Citoyen(ne)s », qui valorise les communes engagées dans une démarche structurée de citoyenneté locale,</w:t>
      </w:r>
    </w:p>
    <w:p w14:paraId="48A2E7BC" w14:textId="77777777" w:rsidR="00C23E3D" w:rsidRPr="00C23E3D" w:rsidRDefault="00C23E3D" w:rsidP="00D61155">
      <w:pPr>
        <w:pStyle w:val="Texte"/>
        <w:numPr>
          <w:ilvl w:val="0"/>
          <w:numId w:val="18"/>
        </w:numPr>
      </w:pPr>
      <w:r w:rsidRPr="00C23E3D">
        <w:t>Considérant que le montant de la contribution annuelle est fixé à …………… € pour la commune, conformément à la grille de contribution établie selon la taille démographique de la collectivité,</w:t>
      </w:r>
    </w:p>
    <w:p w14:paraId="2BBEA557" w14:textId="77777777" w:rsidR="00D61155" w:rsidRDefault="00D61155" w:rsidP="00C23E3D">
      <w:pPr>
        <w:pStyle w:val="Texte"/>
      </w:pPr>
    </w:p>
    <w:p w14:paraId="7B4B3287" w14:textId="77777777" w:rsidR="00D61155" w:rsidRDefault="00D61155" w:rsidP="00C23E3D">
      <w:pPr>
        <w:pStyle w:val="Texte"/>
      </w:pPr>
    </w:p>
    <w:p w14:paraId="0371E3FD" w14:textId="77777777" w:rsidR="00D61155" w:rsidRDefault="00D61155" w:rsidP="00C23E3D">
      <w:pPr>
        <w:pStyle w:val="Texte"/>
      </w:pPr>
    </w:p>
    <w:p w14:paraId="2CA0E274" w14:textId="0EDE5BBC" w:rsidR="00C23E3D" w:rsidRPr="00C23E3D" w:rsidRDefault="00C23E3D" w:rsidP="00C23E3D">
      <w:pPr>
        <w:pStyle w:val="Texte"/>
      </w:pPr>
      <w:r w:rsidRPr="00C23E3D">
        <w:t>Après en avoir délibéré,</w:t>
      </w:r>
    </w:p>
    <w:p w14:paraId="331C36BC" w14:textId="77777777" w:rsidR="00C23E3D" w:rsidRPr="00C23E3D" w:rsidRDefault="00C23E3D" w:rsidP="00C23E3D">
      <w:pPr>
        <w:pStyle w:val="Texte"/>
      </w:pPr>
      <w:r w:rsidRPr="00C23E3D">
        <w:rPr>
          <w:b/>
          <w:bCs/>
        </w:rPr>
        <w:t>Décide :</w:t>
      </w:r>
    </w:p>
    <w:p w14:paraId="5C6CA5C8" w14:textId="77777777" w:rsidR="00C23E3D" w:rsidRDefault="00C23E3D" w:rsidP="00C23E3D">
      <w:pPr>
        <w:pStyle w:val="Texte"/>
      </w:pPr>
      <w:r w:rsidRPr="00C23E3D">
        <w:rPr>
          <w:b/>
          <w:bCs/>
        </w:rPr>
        <w:t>Article 1 –</w:t>
      </w:r>
      <w:r w:rsidRPr="00C23E3D">
        <w:t xml:space="preserve"> D’approuver l’inscription de la commune à la Communauté Territoires Citoyens, réseau national des collectivités engagées pour développer la citoyenneté dans la vie locale, animé par l’association Empreintes Citoyennes.</w:t>
      </w:r>
    </w:p>
    <w:p w14:paraId="433C1C24" w14:textId="77777777" w:rsidR="00D61155" w:rsidRPr="00C23E3D" w:rsidRDefault="00D61155" w:rsidP="00C23E3D">
      <w:pPr>
        <w:pStyle w:val="Texte"/>
      </w:pPr>
    </w:p>
    <w:p w14:paraId="4F20E18A" w14:textId="77777777" w:rsidR="00C23E3D" w:rsidRDefault="00C23E3D" w:rsidP="00C23E3D">
      <w:pPr>
        <w:pStyle w:val="Texte"/>
      </w:pPr>
      <w:r w:rsidRPr="00C23E3D">
        <w:rPr>
          <w:b/>
          <w:bCs/>
        </w:rPr>
        <w:t>Article 2 –</w:t>
      </w:r>
      <w:r w:rsidRPr="00C23E3D">
        <w:t xml:space="preserve"> De préciser que cette inscription ne constitue pas une adhésion statutaire à l’association Empreintes Citoyennes et n’emporte pas participation à sa gouvernance associative.</w:t>
      </w:r>
    </w:p>
    <w:p w14:paraId="326747A0" w14:textId="77777777" w:rsidR="00D61155" w:rsidRPr="00C23E3D" w:rsidRDefault="00D61155" w:rsidP="00C23E3D">
      <w:pPr>
        <w:pStyle w:val="Texte"/>
      </w:pPr>
    </w:p>
    <w:p w14:paraId="3B795CF3" w14:textId="77777777" w:rsidR="00C23E3D" w:rsidRDefault="00C23E3D" w:rsidP="00C23E3D">
      <w:pPr>
        <w:pStyle w:val="Texte"/>
      </w:pPr>
      <w:r w:rsidRPr="00C23E3D">
        <w:rPr>
          <w:b/>
          <w:bCs/>
        </w:rPr>
        <w:t>Article 3 –</w:t>
      </w:r>
      <w:r w:rsidRPr="00C23E3D">
        <w:t xml:space="preserve"> D’approuver le versement d’une contribution annuelle d’un montant de …………… € au titre de l’inscription de la commune à la Communauté Territoires Citoyens.</w:t>
      </w:r>
    </w:p>
    <w:p w14:paraId="38D98D40" w14:textId="77777777" w:rsidR="00D61155" w:rsidRPr="00C23E3D" w:rsidRDefault="00D61155" w:rsidP="00C23E3D">
      <w:pPr>
        <w:pStyle w:val="Texte"/>
      </w:pPr>
    </w:p>
    <w:p w14:paraId="39EFACBF" w14:textId="77777777" w:rsidR="00C23E3D" w:rsidRDefault="00C23E3D" w:rsidP="00C23E3D">
      <w:pPr>
        <w:pStyle w:val="Texte"/>
      </w:pPr>
      <w:r w:rsidRPr="00C23E3D">
        <w:rPr>
          <w:b/>
          <w:bCs/>
        </w:rPr>
        <w:t>Article 4 –</w:t>
      </w:r>
      <w:r w:rsidRPr="00C23E3D">
        <w:t xml:space="preserve"> D’autoriser Madame / Monsieur le Maire à signer tout document nécessaire à la formalisation de cette inscription, notamment le formulaire d’inscription ou, le cas échéant, une convention pluriannuelle d’engagement avec l’association Empreintes Citoyennes.</w:t>
      </w:r>
    </w:p>
    <w:p w14:paraId="38D21271" w14:textId="77777777" w:rsidR="00D61155" w:rsidRPr="00C23E3D" w:rsidRDefault="00D61155" w:rsidP="00C23E3D">
      <w:pPr>
        <w:pStyle w:val="Texte"/>
      </w:pPr>
    </w:p>
    <w:p w14:paraId="3AC2E664" w14:textId="77777777" w:rsidR="00C23E3D" w:rsidRPr="00C23E3D" w:rsidRDefault="00C23E3D" w:rsidP="00C23E3D">
      <w:pPr>
        <w:pStyle w:val="Texte"/>
      </w:pPr>
      <w:r w:rsidRPr="00C23E3D">
        <w:rPr>
          <w:b/>
          <w:bCs/>
        </w:rPr>
        <w:t>Article 5 –</w:t>
      </w:r>
      <w:r w:rsidRPr="00C23E3D">
        <w:t xml:space="preserve"> De désigner comme référents de la commune auprès de la Communauté Territoires Citoyens :</w:t>
      </w:r>
    </w:p>
    <w:p w14:paraId="620D5D59" w14:textId="77777777" w:rsidR="00C23E3D" w:rsidRPr="00C23E3D" w:rsidRDefault="00C23E3D" w:rsidP="00C23E3D">
      <w:pPr>
        <w:pStyle w:val="Texte"/>
      </w:pPr>
      <w:r w:rsidRPr="00C23E3D">
        <w:t>Élu référent : …………………………………………………………………………………</w:t>
      </w:r>
    </w:p>
    <w:p w14:paraId="35C30310" w14:textId="77777777" w:rsidR="00C23E3D" w:rsidRDefault="00C23E3D" w:rsidP="00C23E3D">
      <w:pPr>
        <w:pStyle w:val="Texte"/>
      </w:pPr>
      <w:r w:rsidRPr="00C23E3D">
        <w:t>Agent référent : ………………………………………………………………………………</w:t>
      </w:r>
    </w:p>
    <w:p w14:paraId="0B473948" w14:textId="77777777" w:rsidR="00D61155" w:rsidRPr="00C23E3D" w:rsidRDefault="00D61155" w:rsidP="00C23E3D">
      <w:pPr>
        <w:pStyle w:val="Texte"/>
      </w:pPr>
    </w:p>
    <w:p w14:paraId="15594D97" w14:textId="77777777" w:rsidR="00C23E3D" w:rsidRDefault="00C23E3D" w:rsidP="00C23E3D">
      <w:pPr>
        <w:pStyle w:val="Texte"/>
      </w:pPr>
      <w:r w:rsidRPr="00C23E3D">
        <w:rPr>
          <w:b/>
          <w:bCs/>
        </w:rPr>
        <w:t>Article 6 –</w:t>
      </w:r>
      <w:r w:rsidRPr="00C23E3D">
        <w:t xml:space="preserve"> De dire que les crédits correspondants seront inscrits au budget communal.</w:t>
      </w:r>
    </w:p>
    <w:p w14:paraId="04A57296" w14:textId="77777777" w:rsidR="00D61155" w:rsidRPr="00C23E3D" w:rsidRDefault="00D61155" w:rsidP="00C23E3D">
      <w:pPr>
        <w:pStyle w:val="Texte"/>
      </w:pPr>
    </w:p>
    <w:p w14:paraId="1E0245FE" w14:textId="77777777" w:rsidR="00C23E3D" w:rsidRDefault="00C23E3D" w:rsidP="00C23E3D">
      <w:pPr>
        <w:pStyle w:val="Texte"/>
      </w:pPr>
      <w:r w:rsidRPr="00C23E3D">
        <w:rPr>
          <w:b/>
          <w:bCs/>
        </w:rPr>
        <w:t>Article 7 –</w:t>
      </w:r>
      <w:r w:rsidRPr="00C23E3D">
        <w:t xml:space="preserve"> De charger Madame / Monsieur le Maire, ou son/sa représentant(e), de l’exécution de la présente délibération.</w:t>
      </w:r>
    </w:p>
    <w:p w14:paraId="691661AC" w14:textId="77777777" w:rsidR="00D61155" w:rsidRPr="00C23E3D" w:rsidRDefault="00D61155" w:rsidP="00C23E3D">
      <w:pPr>
        <w:pStyle w:val="Texte"/>
      </w:pPr>
    </w:p>
    <w:p w14:paraId="5843D439" w14:textId="77777777" w:rsidR="00C23E3D" w:rsidRDefault="00C23E3D" w:rsidP="00C23E3D">
      <w:pPr>
        <w:pStyle w:val="Texte"/>
      </w:pPr>
      <w:r w:rsidRPr="00C23E3D">
        <w:t>Fait et délibéré en séance, les jour, mois et an susdits.</w:t>
      </w:r>
    </w:p>
    <w:p w14:paraId="4D42EEA8" w14:textId="77777777" w:rsidR="00D61155" w:rsidRPr="00C23E3D" w:rsidRDefault="00D61155" w:rsidP="00C23E3D">
      <w:pPr>
        <w:pStyle w:val="Texte"/>
      </w:pPr>
    </w:p>
    <w:p w14:paraId="7A75E6FC" w14:textId="77777777" w:rsidR="00D61155" w:rsidRDefault="00C23E3D" w:rsidP="00C23E3D">
      <w:pPr>
        <w:pStyle w:val="Texte"/>
      </w:pPr>
      <w:r w:rsidRPr="00C23E3D">
        <w:t>Pour extrait conforme,</w:t>
      </w:r>
    </w:p>
    <w:p w14:paraId="3D317C54" w14:textId="6E9237DC" w:rsidR="00C23E3D" w:rsidRPr="00C23E3D" w:rsidRDefault="00C23E3D" w:rsidP="00C23E3D">
      <w:pPr>
        <w:pStyle w:val="Texte"/>
      </w:pPr>
      <w:r w:rsidRPr="00C23E3D">
        <w:t>À ………………………………………, le ………………………………………</w:t>
      </w:r>
    </w:p>
    <w:p w14:paraId="2E7B7264" w14:textId="23352F38" w:rsidR="00C23E3D" w:rsidRPr="00C23E3D" w:rsidRDefault="00C23E3D" w:rsidP="00C23E3D">
      <w:pPr>
        <w:pStyle w:val="Texte"/>
      </w:pPr>
      <w:r w:rsidRPr="00C23E3D">
        <w:t>Le Maire,</w:t>
      </w:r>
      <w:r w:rsidR="00D61155">
        <w:t xml:space="preserve"> </w:t>
      </w:r>
      <w:r w:rsidRPr="00C23E3D">
        <w:t>……………………………………………</w:t>
      </w:r>
    </w:p>
    <w:p w14:paraId="6986665B" w14:textId="77777777" w:rsidR="00557125" w:rsidRPr="00C23E3D" w:rsidRDefault="00557125" w:rsidP="00C23E3D">
      <w:pPr>
        <w:pStyle w:val="Texte"/>
      </w:pPr>
    </w:p>
    <w:sectPr w:rsidR="00557125" w:rsidRPr="00C23E3D" w:rsidSect="009D652C">
      <w:headerReference w:type="default" r:id="rId11"/>
      <w:footerReference w:type="default" r:id="rId12"/>
      <w:headerReference w:type="first" r:id="rId13"/>
      <w:footerReference w:type="first" r:id="rId14"/>
      <w:type w:val="continuous"/>
      <w:pgSz w:w="11910" w:h="16850"/>
      <w:pgMar w:top="1985" w:right="853" w:bottom="1560" w:left="850" w:header="720" w:footer="12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DF9A2" w14:textId="77777777" w:rsidR="00A8677E" w:rsidRDefault="00A8677E" w:rsidP="00762B1D">
      <w:r>
        <w:separator/>
      </w:r>
    </w:p>
  </w:endnote>
  <w:endnote w:type="continuationSeparator" w:id="0">
    <w:p w14:paraId="43866551" w14:textId="77777777" w:rsidR="00A8677E" w:rsidRDefault="00A8677E" w:rsidP="00762B1D">
      <w:r>
        <w:continuationSeparator/>
      </w:r>
    </w:p>
  </w:endnote>
  <w:endnote w:type="continuationNotice" w:id="1">
    <w:p w14:paraId="3EDB0EE1" w14:textId="77777777" w:rsidR="00A8677E" w:rsidRDefault="00A867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1536" w14:textId="77777777" w:rsidR="00F44CA2" w:rsidRDefault="00F44CA2">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Page</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Pr>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NUMPAGES  \* Arabic  \* MERGEFORMAT</w:instrText>
    </w:r>
    <w:r>
      <w:rPr>
        <w:color w:val="17365D" w:themeColor="text2" w:themeShade="BF"/>
        <w:sz w:val="24"/>
        <w:szCs w:val="24"/>
      </w:rPr>
      <w:fldChar w:fldCharType="separate"/>
    </w:r>
    <w:r>
      <w:rPr>
        <w:color w:val="17365D" w:themeColor="text2" w:themeShade="BF"/>
        <w:sz w:val="24"/>
        <w:szCs w:val="24"/>
      </w:rPr>
      <w:t>1</w:t>
    </w:r>
    <w:r>
      <w:rPr>
        <w:color w:val="17365D" w:themeColor="text2" w:themeShade="BF"/>
        <w:sz w:val="24"/>
        <w:szCs w:val="24"/>
      </w:rPr>
      <w:fldChar w:fldCharType="end"/>
    </w:r>
  </w:p>
  <w:p w14:paraId="47671961" w14:textId="22DA01EC" w:rsidR="00902332" w:rsidRDefault="00902332" w:rsidP="00F11F84">
    <w:pPr>
      <w:spacing w:line="276" w:lineRule="auto"/>
      <w:ind w:left="2355" w:right="1364" w:hanging="585"/>
      <w:jc w:val="center"/>
      <w:rPr>
        <w:i/>
        <w:color w:val="9A2E73"/>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935805"/>
      <w:docPartObj>
        <w:docPartGallery w:val="Page Numbers (Bottom of Page)"/>
        <w:docPartUnique/>
      </w:docPartObj>
    </w:sdtPr>
    <w:sdtContent>
      <w:p w14:paraId="7811B957" w14:textId="713AC638" w:rsidR="00F44CA2" w:rsidRDefault="00F44CA2">
        <w:pPr>
          <w:pStyle w:val="Pieddepage"/>
          <w:jc w:val="right"/>
        </w:pPr>
        <w:r>
          <w:fldChar w:fldCharType="begin"/>
        </w:r>
        <w:r>
          <w:instrText>PAGE   \* MERGEFORMAT</w:instrText>
        </w:r>
        <w:r>
          <w:fldChar w:fldCharType="separate"/>
        </w:r>
        <w:r>
          <w:t>2</w:t>
        </w:r>
        <w:r>
          <w:fldChar w:fldCharType="end"/>
        </w:r>
      </w:p>
    </w:sdtContent>
  </w:sdt>
  <w:p w14:paraId="22823400" w14:textId="77777777" w:rsidR="00F44CA2" w:rsidRDefault="00F44C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B17E7" w14:textId="77777777" w:rsidR="00A8677E" w:rsidRDefault="00A8677E" w:rsidP="00762B1D">
      <w:r>
        <w:separator/>
      </w:r>
    </w:p>
  </w:footnote>
  <w:footnote w:type="continuationSeparator" w:id="0">
    <w:p w14:paraId="343705B0" w14:textId="77777777" w:rsidR="00A8677E" w:rsidRDefault="00A8677E" w:rsidP="00762B1D">
      <w:r>
        <w:continuationSeparator/>
      </w:r>
    </w:p>
  </w:footnote>
  <w:footnote w:type="continuationNotice" w:id="1">
    <w:p w14:paraId="211DE47D" w14:textId="77777777" w:rsidR="00A8677E" w:rsidRDefault="00A867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873A" w14:textId="767003E5" w:rsidR="00762B1D" w:rsidRDefault="00F44CA2" w:rsidP="00557125">
    <w:pPr>
      <w:pStyle w:val="Titre2"/>
      <w:spacing w:before="22"/>
      <w:ind w:right="1"/>
    </w:pPr>
    <w:r>
      <w:rPr>
        <w:noProof/>
      </w:rPr>
      <mc:AlternateContent>
        <mc:Choice Requires="wpg">
          <w:drawing>
            <wp:anchor distT="0" distB="0" distL="114300" distR="114300" simplePos="0" relativeHeight="251674112" behindDoc="1" locked="0" layoutInCell="1" allowOverlap="1" wp14:anchorId="04B75486" wp14:editId="433E36C5">
              <wp:simplePos x="0" y="0"/>
              <wp:positionH relativeFrom="column">
                <wp:posOffset>-548803</wp:posOffset>
              </wp:positionH>
              <wp:positionV relativeFrom="paragraph">
                <wp:posOffset>-457200</wp:posOffset>
              </wp:positionV>
              <wp:extent cx="7562850" cy="10695940"/>
              <wp:effectExtent l="0" t="0" r="0" b="0"/>
              <wp:wrapNone/>
              <wp:docPr id="997731828" name="Groupe 8"/>
              <wp:cNvGraphicFramePr/>
              <a:graphic xmlns:a="http://schemas.openxmlformats.org/drawingml/2006/main">
                <a:graphicData uri="http://schemas.microsoft.com/office/word/2010/wordprocessingGroup">
                  <wpg:wgp>
                    <wpg:cNvGrpSpPr/>
                    <wpg:grpSpPr>
                      <a:xfrm>
                        <a:off x="0" y="0"/>
                        <a:ext cx="7562850" cy="10695940"/>
                        <a:chOff x="0" y="0"/>
                        <a:chExt cx="7562850" cy="10695940"/>
                      </a:xfrm>
                    </wpg:grpSpPr>
                    <wpg:grpSp>
                      <wpg:cNvPr id="1477689427" name="Groupe 6"/>
                      <wpg:cNvGrpSpPr/>
                      <wpg:grpSpPr>
                        <a:xfrm>
                          <a:off x="0" y="0"/>
                          <a:ext cx="7562850" cy="10695940"/>
                          <a:chOff x="0" y="0"/>
                          <a:chExt cx="7562850" cy="10695940"/>
                        </a:xfrm>
                      </wpg:grpSpPr>
                      <wpg:grpSp>
                        <wpg:cNvPr id="2119912696" name="Groupe 5"/>
                        <wpg:cNvGrpSpPr/>
                        <wpg:grpSpPr>
                          <a:xfrm>
                            <a:off x="0" y="0"/>
                            <a:ext cx="7562850" cy="10695940"/>
                            <a:chOff x="0" y="0"/>
                            <a:chExt cx="7562850" cy="10695940"/>
                          </a:xfrm>
                        </wpg:grpSpPr>
                        <wpg:grpSp>
                          <wpg:cNvPr id="651525539" name="Groupe 9"/>
                          <wpg:cNvGrpSpPr/>
                          <wpg:grpSpPr>
                            <a:xfrm>
                              <a:off x="0" y="0"/>
                              <a:ext cx="7562850" cy="10695940"/>
                              <a:chOff x="0" y="0"/>
                              <a:chExt cx="7562850" cy="10695940"/>
                            </a:xfrm>
                          </wpg:grpSpPr>
                          <wpg:grpSp>
                            <wpg:cNvPr id="2114900680" name="Groupe 8"/>
                            <wpg:cNvGrpSpPr/>
                            <wpg:grpSpPr>
                              <a:xfrm>
                                <a:off x="0" y="0"/>
                                <a:ext cx="7562850" cy="10695940"/>
                                <a:chOff x="0" y="0"/>
                                <a:chExt cx="7562850" cy="10695940"/>
                              </a:xfrm>
                            </wpg:grpSpPr>
                            <pic:pic xmlns:pic="http://schemas.openxmlformats.org/drawingml/2006/picture">
                              <pic:nvPicPr>
                                <pic:cNvPr id="788922457" name="Image 1068632285" descr="Une image contenant capture d’écran, Graphique, Caractère coloré, graphisme&#10;&#10;Le contenu généré par l’IA peut être incorrect."/>
                                <pic:cNvPicPr>
                                  <a:picLocks/>
                                </pic:cNvPicPr>
                              </pic:nvPicPr>
                              <pic:blipFill>
                                <a:blip r:embed="rId1" cstate="print"/>
                                <a:stretch>
                                  <a:fillRect/>
                                </a:stretch>
                              </pic:blipFill>
                              <pic:spPr>
                                <a:xfrm>
                                  <a:off x="0" y="0"/>
                                  <a:ext cx="7562850" cy="10695940"/>
                                </a:xfrm>
                                <a:prstGeom prst="rect">
                                  <a:avLst/>
                                </a:prstGeom>
                              </pic:spPr>
                            </pic:pic>
                            <wps:wsp>
                              <wps:cNvPr id="1398897699" name="Graphic 3"/>
                              <wps:cNvSpPr/>
                              <wps:spPr>
                                <a:xfrm>
                                  <a:off x="142613" y="142613"/>
                                  <a:ext cx="7293607" cy="10384776"/>
                                </a:xfrm>
                                <a:custGeom>
                                  <a:avLst/>
                                  <a:gdLst/>
                                  <a:ahLst/>
                                  <a:cxnLst/>
                                  <a:rect l="l" t="t" r="r" b="b"/>
                                  <a:pathLst>
                                    <a:path w="7256780" h="10346690">
                                      <a:moveTo>
                                        <a:pt x="6893327" y="10346432"/>
                                      </a:moveTo>
                                      <a:lnTo>
                                        <a:pt x="363347" y="10346432"/>
                                      </a:lnTo>
                                      <a:lnTo>
                                        <a:pt x="323004" y="10339384"/>
                                      </a:lnTo>
                                      <a:lnTo>
                                        <a:pt x="277754" y="10326020"/>
                                      </a:lnTo>
                                      <a:lnTo>
                                        <a:pt x="234790" y="10307855"/>
                                      </a:lnTo>
                                      <a:lnTo>
                                        <a:pt x="194425" y="10285204"/>
                                      </a:lnTo>
                                      <a:lnTo>
                                        <a:pt x="156974" y="10258381"/>
                                      </a:lnTo>
                                      <a:lnTo>
                                        <a:pt x="122751" y="10227701"/>
                                      </a:lnTo>
                                      <a:lnTo>
                                        <a:pt x="92071" y="10193479"/>
                                      </a:lnTo>
                                      <a:lnTo>
                                        <a:pt x="65248" y="10156027"/>
                                      </a:lnTo>
                                      <a:lnTo>
                                        <a:pt x="42597" y="10115662"/>
                                      </a:lnTo>
                                      <a:lnTo>
                                        <a:pt x="24432" y="10072698"/>
                                      </a:lnTo>
                                      <a:lnTo>
                                        <a:pt x="11068" y="10027449"/>
                                      </a:lnTo>
                                      <a:lnTo>
                                        <a:pt x="2819" y="9980229"/>
                                      </a:lnTo>
                                      <a:lnTo>
                                        <a:pt x="0" y="9931353"/>
                                      </a:lnTo>
                                      <a:lnTo>
                                        <a:pt x="0" y="419099"/>
                                      </a:lnTo>
                                      <a:lnTo>
                                        <a:pt x="2819" y="370224"/>
                                      </a:lnTo>
                                      <a:lnTo>
                                        <a:pt x="11068" y="323004"/>
                                      </a:lnTo>
                                      <a:lnTo>
                                        <a:pt x="24432" y="277754"/>
                                      </a:lnTo>
                                      <a:lnTo>
                                        <a:pt x="42597" y="234790"/>
                                      </a:lnTo>
                                      <a:lnTo>
                                        <a:pt x="65248" y="194425"/>
                                      </a:lnTo>
                                      <a:lnTo>
                                        <a:pt x="92071" y="156974"/>
                                      </a:lnTo>
                                      <a:lnTo>
                                        <a:pt x="122751" y="122751"/>
                                      </a:lnTo>
                                      <a:lnTo>
                                        <a:pt x="156974" y="92071"/>
                                      </a:lnTo>
                                      <a:lnTo>
                                        <a:pt x="194425" y="65248"/>
                                      </a:lnTo>
                                      <a:lnTo>
                                        <a:pt x="234790" y="42597"/>
                                      </a:lnTo>
                                      <a:lnTo>
                                        <a:pt x="277754" y="24432"/>
                                      </a:lnTo>
                                      <a:lnTo>
                                        <a:pt x="323004" y="11068"/>
                                      </a:lnTo>
                                      <a:lnTo>
                                        <a:pt x="370224" y="2819"/>
                                      </a:lnTo>
                                      <a:lnTo>
                                        <a:pt x="419099" y="0"/>
                                      </a:lnTo>
                                      <a:lnTo>
                                        <a:pt x="6837575" y="0"/>
                                      </a:lnTo>
                                      <a:lnTo>
                                        <a:pt x="6886451" y="2819"/>
                                      </a:lnTo>
                                      <a:lnTo>
                                        <a:pt x="6933671" y="11068"/>
                                      </a:lnTo>
                                      <a:lnTo>
                                        <a:pt x="6978920" y="24432"/>
                                      </a:lnTo>
                                      <a:lnTo>
                                        <a:pt x="7021884" y="42597"/>
                                      </a:lnTo>
                                      <a:lnTo>
                                        <a:pt x="7062249" y="65248"/>
                                      </a:lnTo>
                                      <a:lnTo>
                                        <a:pt x="7099700" y="92071"/>
                                      </a:lnTo>
                                      <a:lnTo>
                                        <a:pt x="7133923" y="122751"/>
                                      </a:lnTo>
                                      <a:lnTo>
                                        <a:pt x="7164603" y="156974"/>
                                      </a:lnTo>
                                      <a:lnTo>
                                        <a:pt x="7191426" y="194425"/>
                                      </a:lnTo>
                                      <a:lnTo>
                                        <a:pt x="7214077" y="234790"/>
                                      </a:lnTo>
                                      <a:lnTo>
                                        <a:pt x="7232242" y="277754"/>
                                      </a:lnTo>
                                      <a:lnTo>
                                        <a:pt x="7245606" y="323004"/>
                                      </a:lnTo>
                                      <a:lnTo>
                                        <a:pt x="7253855" y="370224"/>
                                      </a:lnTo>
                                      <a:lnTo>
                                        <a:pt x="7256675" y="419099"/>
                                      </a:lnTo>
                                      <a:lnTo>
                                        <a:pt x="7256675" y="9931353"/>
                                      </a:lnTo>
                                      <a:lnTo>
                                        <a:pt x="7253855" y="9980229"/>
                                      </a:lnTo>
                                      <a:lnTo>
                                        <a:pt x="7245606" y="10027449"/>
                                      </a:lnTo>
                                      <a:lnTo>
                                        <a:pt x="7232242" y="10072698"/>
                                      </a:lnTo>
                                      <a:lnTo>
                                        <a:pt x="7214077" y="10115662"/>
                                      </a:lnTo>
                                      <a:lnTo>
                                        <a:pt x="7191426" y="10156027"/>
                                      </a:lnTo>
                                      <a:lnTo>
                                        <a:pt x="7164603" y="10193479"/>
                                      </a:lnTo>
                                      <a:lnTo>
                                        <a:pt x="7133923" y="10227701"/>
                                      </a:lnTo>
                                      <a:lnTo>
                                        <a:pt x="7099700" y="10258381"/>
                                      </a:lnTo>
                                      <a:lnTo>
                                        <a:pt x="7062249" y="10285204"/>
                                      </a:lnTo>
                                      <a:lnTo>
                                        <a:pt x="7021884" y="10307855"/>
                                      </a:lnTo>
                                      <a:lnTo>
                                        <a:pt x="6978920" y="10326020"/>
                                      </a:lnTo>
                                      <a:lnTo>
                                        <a:pt x="6933671" y="10339384"/>
                                      </a:lnTo>
                                      <a:lnTo>
                                        <a:pt x="6893327" y="10346432"/>
                                      </a:lnTo>
                                      <a:close/>
                                    </a:path>
                                  </a:pathLst>
                                </a:custGeom>
                                <a:solidFill>
                                  <a:srgbClr val="FFFFFF"/>
                                </a:solidFill>
                              </wps:spPr>
                              <wps:bodyPr wrap="square" lIns="0" tIns="0" rIns="0" bIns="0" rtlCol="0">
                                <a:prstTxWarp prst="textNoShape">
                                  <a:avLst/>
                                </a:prstTxWarp>
                                <a:noAutofit/>
                              </wps:bodyPr>
                            </wps:wsp>
                          </wpg:grpSp>
                          <wps:wsp>
                            <wps:cNvPr id="282448322" name="Graphic 4"/>
                            <wps:cNvSpPr/>
                            <wps:spPr>
                              <a:xfrm>
                                <a:off x="145034" y="145034"/>
                                <a:ext cx="7293606" cy="10388600"/>
                              </a:xfrm>
                              <a:custGeom>
                                <a:avLst/>
                                <a:gdLst/>
                                <a:ahLst/>
                                <a:cxnLst/>
                                <a:rect l="l" t="t" r="r" b="b"/>
                                <a:pathLst>
                                  <a:path w="7256780" h="10350500">
                                    <a:moveTo>
                                      <a:pt x="419096" y="0"/>
                                    </a:moveTo>
                                    <a:lnTo>
                                      <a:pt x="6837469" y="0"/>
                                    </a:lnTo>
                                    <a:lnTo>
                                      <a:pt x="6886357" y="2802"/>
                                    </a:lnTo>
                                    <a:lnTo>
                                      <a:pt x="6933587" y="11043"/>
                                    </a:lnTo>
                                    <a:lnTo>
                                      <a:pt x="6978849" y="24401"/>
                                    </a:lnTo>
                                    <a:lnTo>
                                      <a:pt x="7021826" y="42563"/>
                                    </a:lnTo>
                                    <a:lnTo>
                                      <a:pt x="7062204" y="65214"/>
                                    </a:lnTo>
                                    <a:lnTo>
                                      <a:pt x="7099667" y="92039"/>
                                    </a:lnTo>
                                    <a:lnTo>
                                      <a:pt x="7133902" y="122725"/>
                                    </a:lnTo>
                                    <a:lnTo>
                                      <a:pt x="7164592" y="156955"/>
                                    </a:lnTo>
                                    <a:lnTo>
                                      <a:pt x="7191423" y="194416"/>
                                    </a:lnTo>
                                    <a:lnTo>
                                      <a:pt x="7214080" y="234793"/>
                                    </a:lnTo>
                                    <a:lnTo>
                                      <a:pt x="7232249" y="277770"/>
                                    </a:lnTo>
                                    <a:lnTo>
                                      <a:pt x="7245613" y="323033"/>
                                    </a:lnTo>
                                    <a:lnTo>
                                      <a:pt x="7253860" y="370266"/>
                                    </a:lnTo>
                                    <a:lnTo>
                                      <a:pt x="7256677" y="419148"/>
                                    </a:lnTo>
                                    <a:lnTo>
                                      <a:pt x="7256682" y="9931257"/>
                                    </a:lnTo>
                                    <a:lnTo>
                                      <a:pt x="7253738" y="9980221"/>
                                    </a:lnTo>
                                    <a:lnTo>
                                      <a:pt x="7245494" y="10027345"/>
                                    </a:lnTo>
                                    <a:lnTo>
                                      <a:pt x="7232130" y="10072593"/>
                                    </a:lnTo>
                                    <a:lnTo>
                                      <a:pt x="7213966" y="10115557"/>
                                    </a:lnTo>
                                    <a:lnTo>
                                      <a:pt x="7191440" y="10156011"/>
                                    </a:lnTo>
                                    <a:lnTo>
                                      <a:pt x="7164608" y="10193475"/>
                                    </a:lnTo>
                                    <a:lnTo>
                                      <a:pt x="7133916" y="10227709"/>
                                    </a:lnTo>
                                    <a:lnTo>
                                      <a:pt x="7099680" y="10258397"/>
                                    </a:lnTo>
                                    <a:lnTo>
                                      <a:pt x="7062229" y="10285219"/>
                                    </a:lnTo>
                                    <a:lnTo>
                                      <a:pt x="7062163" y="10285080"/>
                                    </a:lnTo>
                                    <a:lnTo>
                                      <a:pt x="7062229" y="10285219"/>
                                    </a:lnTo>
                                    <a:lnTo>
                                      <a:pt x="7021776" y="10307746"/>
                                    </a:lnTo>
                                    <a:lnTo>
                                      <a:pt x="6978813" y="10325911"/>
                                    </a:lnTo>
                                    <a:lnTo>
                                      <a:pt x="6933585" y="10339399"/>
                                    </a:lnTo>
                                    <a:lnTo>
                                      <a:pt x="6886351" y="10347638"/>
                                    </a:lnTo>
                                    <a:lnTo>
                                      <a:pt x="6837469" y="10350452"/>
                                    </a:lnTo>
                                    <a:lnTo>
                                      <a:pt x="419089" y="10350451"/>
                                    </a:lnTo>
                                    <a:lnTo>
                                      <a:pt x="370202" y="10347628"/>
                                    </a:lnTo>
                                    <a:lnTo>
                                      <a:pt x="322972" y="10339373"/>
                                    </a:lnTo>
                                    <a:lnTo>
                                      <a:pt x="277715" y="10326001"/>
                                    </a:lnTo>
                                    <a:lnTo>
                                      <a:pt x="234744" y="10307827"/>
                                    </a:lnTo>
                                    <a:lnTo>
                                      <a:pt x="194375" y="10285165"/>
                                    </a:lnTo>
                                    <a:lnTo>
                                      <a:pt x="156922" y="10258332"/>
                                    </a:lnTo>
                                    <a:lnTo>
                                      <a:pt x="122700" y="10227641"/>
                                    </a:lnTo>
                                    <a:lnTo>
                                      <a:pt x="92023" y="10193407"/>
                                    </a:lnTo>
                                    <a:lnTo>
                                      <a:pt x="65206" y="10155946"/>
                                    </a:lnTo>
                                    <a:lnTo>
                                      <a:pt x="42562" y="10115573"/>
                                    </a:lnTo>
                                    <a:lnTo>
                                      <a:pt x="24407" y="10072602"/>
                                    </a:lnTo>
                                    <a:lnTo>
                                      <a:pt x="11054" y="10027348"/>
                                    </a:lnTo>
                                    <a:lnTo>
                                      <a:pt x="2816" y="9980126"/>
                                    </a:lnTo>
                                    <a:lnTo>
                                      <a:pt x="2" y="9931250"/>
                                    </a:lnTo>
                                    <a:lnTo>
                                      <a:pt x="0" y="419148"/>
                                    </a:lnTo>
                                    <a:lnTo>
                                      <a:pt x="2814" y="370271"/>
                                    </a:lnTo>
                                    <a:lnTo>
                                      <a:pt x="11057" y="323049"/>
                                    </a:lnTo>
                                    <a:lnTo>
                                      <a:pt x="24417" y="277797"/>
                                    </a:lnTo>
                                    <a:lnTo>
                                      <a:pt x="42578" y="234829"/>
                                    </a:lnTo>
                                    <a:lnTo>
                                      <a:pt x="65226" y="194460"/>
                                    </a:lnTo>
                                    <a:lnTo>
                                      <a:pt x="92047" y="157004"/>
                                    </a:lnTo>
                                    <a:lnTo>
                                      <a:pt x="122726" y="122776"/>
                                    </a:lnTo>
                                    <a:lnTo>
                                      <a:pt x="156950" y="92090"/>
                                    </a:lnTo>
                                    <a:lnTo>
                                      <a:pt x="194402" y="65263"/>
                                    </a:lnTo>
                                    <a:lnTo>
                                      <a:pt x="234770" y="42607"/>
                                    </a:lnTo>
                                    <a:lnTo>
                                      <a:pt x="277738" y="24438"/>
                                    </a:lnTo>
                                    <a:lnTo>
                                      <a:pt x="322992" y="11071"/>
                                    </a:lnTo>
                                    <a:lnTo>
                                      <a:pt x="370217" y="2820"/>
                                    </a:lnTo>
                                    <a:lnTo>
                                      <a:pt x="419096" y="0"/>
                                    </a:lnTo>
                                  </a:path>
                                </a:pathLst>
                              </a:custGeom>
                              <a:ln w="38099">
                                <a:solidFill>
                                  <a:srgbClr val="E1114A"/>
                                </a:solidFill>
                                <a:prstDash val="solid"/>
                              </a:ln>
                            </wps:spPr>
                            <wps:bodyPr wrap="square" lIns="0" tIns="0" rIns="0" bIns="0" rtlCol="0">
                              <a:prstTxWarp prst="textNoShape">
                                <a:avLst/>
                              </a:prstTxWarp>
                              <a:noAutofit/>
                            </wps:bodyPr>
                          </wps:wsp>
                        </wpg:grpSp>
                        <pic:pic xmlns:pic="http://schemas.openxmlformats.org/drawingml/2006/picture">
                          <pic:nvPicPr>
                            <pic:cNvPr id="1442540884" name="Image 1" descr="Une image contenant cercle, Graphique, Caractère coloré, graphisme&#10;&#10;Description générée automatiquement"/>
                            <pic:cNvPicPr>
                              <a:picLocks noChangeAspect="1"/>
                            </pic:cNvPicPr>
                          </pic:nvPicPr>
                          <pic:blipFill>
                            <a:blip r:embed="rId2" cstate="screen">
                              <a:extLst>
                                <a:ext uri="{28A0092B-C50C-407E-A947-70E740481C1C}">
                                  <a14:useLocalDpi xmlns:a14="http://schemas.microsoft.com/office/drawing/2010/main"/>
                                </a:ext>
                              </a:extLst>
                            </a:blip>
                            <a:stretch>
                              <a:fillRect/>
                            </a:stretch>
                          </pic:blipFill>
                          <pic:spPr>
                            <a:xfrm>
                              <a:off x="6196105" y="306324"/>
                              <a:ext cx="816306" cy="816306"/>
                            </a:xfrm>
                            <a:prstGeom prst="rect">
                              <a:avLst/>
                            </a:prstGeom>
                          </pic:spPr>
                        </pic:pic>
                      </wpg:grpSp>
                      <pic:pic xmlns:pic="http://schemas.openxmlformats.org/drawingml/2006/picture">
                        <pic:nvPicPr>
                          <pic:cNvPr id="1661015815" name="Imag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1663589" y="457773"/>
                            <a:ext cx="4210685" cy="652145"/>
                          </a:xfrm>
                          <a:prstGeom prst="rect">
                            <a:avLst/>
                          </a:prstGeom>
                        </pic:spPr>
                      </pic:pic>
                    </wpg:grpSp>
                    <pic:pic xmlns:pic="http://schemas.openxmlformats.org/drawingml/2006/picture">
                      <pic:nvPicPr>
                        <pic:cNvPr id="2127770848" name="Image 7"/>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3620" y="181069"/>
                          <a:ext cx="1076960" cy="1076960"/>
                        </a:xfrm>
                        <a:prstGeom prst="rect">
                          <a:avLst/>
                        </a:prstGeom>
                        <a:noFill/>
                        <a:ln>
                          <a:noFill/>
                        </a:ln>
                      </pic:spPr>
                    </pic:pic>
                  </wpg:wgp>
                </a:graphicData>
              </a:graphic>
            </wp:anchor>
          </w:drawing>
        </mc:Choice>
        <mc:Fallback>
          <w:pict>
            <v:group w14:anchorId="1E8332B4" id="Groupe 8" o:spid="_x0000_s1026" style="position:absolute;margin-left:-43.2pt;margin-top:-36pt;width:595.5pt;height:842.2pt;z-index:-251642368" coordsize="75628,1069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5L4i/Cjwj8WdGbS/FugWWt2pBC/aYgzx5B&#10;GVbqp57VznwF/Z18Jfs5aHq2k+Eop0tNRvTeSG6cO6nAAQNgfKvOP9416hRV88uXlvoTyRvzW1Ci&#10;iioK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">
              <v:group id="Groupe 6" o:spid="_x0000_s1027"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">
                <v:group id="Groupe 5" o:spid="_x0000_s1028"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">
                  <v:group id="Groupe 9" o:spid="_x0000_s1029"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">
                    <v:group id="_x0000_s1030"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68632285" o:spid="_x0000_s1031" type="#_x0000_t75" alt="Une image contenant capture d’écran, Graphique, Caractère coloré, graphisme&#10;&#10;Le contenu généré par l’IA peut être incorrect." style="position:absolute;width:75628;height:106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">
                        <v:imagedata r:id="rId5" o:title="Une image contenant capture d’écran, Graphique, Caractère coloré, graphisme&#10;&#10;Le contenu généré par l’IA peut être incorrect"/>
                        <o:lock v:ext="edit" aspectratio="f"/>
                      </v:shape>
                      <v:shape id="Graphic 3" o:spid="_x0000_s1032" style="position:absolute;left:1426;top:1426;width:72936;height:103847;visibility:visible;mso-wrap-style:square;v-text-anchor:top" coordsize="7256780,1034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" path="m6893327,10346432r-6529980,l323004,10339384r-45250,-13364l234790,10307855r-40365,-22651l156974,10258381r-34223,-30680l92071,10193479r-26823,-37452l42597,10115662r-18165,-42964l11068,10027449,2819,9980229,,9931353,,419099,2819,370224r8249,-47220l24432,277754,42597,234790,65248,194425,92071,156974r30680,-34223l156974,92071,194425,65248,234790,42597,277754,24432,323004,11068,370224,2819,419099,,6837575,r48876,2819l6933671,11068r45249,13364l7021884,42597r40365,22651l7099700,92071r34223,30680l7164603,156974r26823,37451l7214077,234790r18165,42964l7245606,323004r8249,47220l7256675,419099r,9512254l7253855,9980229r-8249,47220l7232242,10072698r-18165,42964l7191426,10156027r-26823,37452l7133923,10227701r-34223,30680l7062249,10285204r-40365,22651l6978920,10326020r-45249,13364l6893327,10346432xe" stroked="f">
                        <v:path arrowok="t"/>
                      </v:shape>
                    </v:group>
                    <v:shape id="Graphic 4" o:spid="_x0000_s1033" style="position:absolute;left:1450;top:1450;width:72936;height:103886;visibility:visible;mso-wrap-style:square;v-text-anchor:top" coordsize="7256780,1035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" path="m419096,l6837469,r48888,2802l6933587,11043r45262,13358l7021826,42563r40378,22651l7099667,92039r34235,30686l7164592,156955r26831,37461l7214080,234793r18169,42977l7245613,323033r8247,47233l7256677,419148r5,9512109l7253738,9980221r-8244,47124l7232130,10072593r-18164,42964l7191440,10156011r-26832,37464l7133916,10227709r-34236,30688l7062229,10285219r-66,-139l7062229,10285219r-40453,22527l6978813,10325911r-45228,13488l6886351,10347638r-48882,2814l419089,10350451r-48887,-2823l322972,10339373r-45257,-13372l234744,10307827r-40369,-22662l156922,10258332r-34222,-30691l92023,10193407r-26817,-37461l42562,10115573r-18155,-42971l11054,10027348,2816,9980126,2,9931250,,419148,2814,370271r8243,-47222l24417,277797,42578,234829,65226,194460,92047,157004r30679,-34228l156950,92090,194402,65263,234770,42607,277738,24438,322992,11071,370217,2820,419096,e" filled="f" strokecolor="#e1114a" strokeweight="1.0583mm">
                      <v:path arrowok="t"/>
                    </v:shape>
                  </v:group>
                  <v:shape id="Image 1" o:spid="_x0000_s1034" type="#_x0000_t75" alt="Une image contenant cercle, Graphique, Caractère coloré, graphisme&#10;&#10;Description générée automatiquement" style="position:absolute;left:61961;top:3063;width:8163;height:8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">
                    <v:imagedata r:id="rId6" o:title="Une image contenant cercle, Graphique, Caractère coloré, graphisme&#10;&#10;Description générée automatiquement"/>
                  </v:shape>
                </v:group>
                <v:shape id="Image 1" o:spid="_x0000_s1035" type="#_x0000_t75" style="position:absolute;left:16635;top:4577;width:42107;height: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">
                  <v:imagedata r:id="rId7" o:title=""/>
                </v:shape>
              </v:group>
              <v:shape id="Image 7" o:spid="_x0000_s1036" type="#_x0000_t75" style="position:absolute;left:4436;top:1810;width:10769;height:10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">
                <v:imagedata r:id="rId8" o:title=""/>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4BBE" w14:textId="0A46DDB0" w:rsidR="00902332" w:rsidRDefault="00F44CA2">
    <w:pPr>
      <w:pStyle w:val="En-tte"/>
    </w:pPr>
    <w:r>
      <w:rPr>
        <w:noProof/>
      </w:rPr>
      <mc:AlternateContent>
        <mc:Choice Requires="wpg">
          <w:drawing>
            <wp:anchor distT="0" distB="0" distL="114300" distR="114300" simplePos="0" relativeHeight="251659776" behindDoc="1" locked="0" layoutInCell="1" allowOverlap="1" wp14:anchorId="5BB35AFD" wp14:editId="04D40AB0">
              <wp:simplePos x="0" y="0"/>
              <wp:positionH relativeFrom="column">
                <wp:posOffset>-539750</wp:posOffset>
              </wp:positionH>
              <wp:positionV relativeFrom="paragraph">
                <wp:posOffset>-457200</wp:posOffset>
              </wp:positionV>
              <wp:extent cx="7562850" cy="10695940"/>
              <wp:effectExtent l="0" t="0" r="0" b="0"/>
              <wp:wrapNone/>
              <wp:docPr id="1977636822" name="Groupe 8"/>
              <wp:cNvGraphicFramePr/>
              <a:graphic xmlns:a="http://schemas.openxmlformats.org/drawingml/2006/main">
                <a:graphicData uri="http://schemas.microsoft.com/office/word/2010/wordprocessingGroup">
                  <wpg:wgp>
                    <wpg:cNvGrpSpPr/>
                    <wpg:grpSpPr>
                      <a:xfrm>
                        <a:off x="0" y="0"/>
                        <a:ext cx="7562850" cy="10695940"/>
                        <a:chOff x="0" y="0"/>
                        <a:chExt cx="7562850" cy="10695940"/>
                      </a:xfrm>
                    </wpg:grpSpPr>
                    <wpg:grpSp>
                      <wpg:cNvPr id="1572627209" name="Groupe 5"/>
                      <wpg:cNvGrpSpPr/>
                      <wpg:grpSpPr>
                        <a:xfrm>
                          <a:off x="0" y="0"/>
                          <a:ext cx="7562850" cy="10695940"/>
                          <a:chOff x="0" y="0"/>
                          <a:chExt cx="7562850" cy="10695940"/>
                        </a:xfrm>
                      </wpg:grpSpPr>
                      <wpg:grpSp>
                        <wpg:cNvPr id="387299636" name="Groupe 6"/>
                        <wpg:cNvGrpSpPr/>
                        <wpg:grpSpPr>
                          <a:xfrm>
                            <a:off x="0" y="0"/>
                            <a:ext cx="7562850" cy="10695940"/>
                            <a:chOff x="0" y="0"/>
                            <a:chExt cx="7562850" cy="10695940"/>
                          </a:xfrm>
                        </wpg:grpSpPr>
                        <wpg:grpSp>
                          <wpg:cNvPr id="1449954215" name="Groupe 5"/>
                          <wpg:cNvGrpSpPr/>
                          <wpg:grpSpPr>
                            <a:xfrm>
                              <a:off x="0" y="0"/>
                              <a:ext cx="7562850" cy="10695940"/>
                              <a:chOff x="0" y="0"/>
                              <a:chExt cx="7562850" cy="10695940"/>
                            </a:xfrm>
                          </wpg:grpSpPr>
                          <wpg:grpSp>
                            <wpg:cNvPr id="1225946525" name="Groupe 9"/>
                            <wpg:cNvGrpSpPr/>
                            <wpg:grpSpPr>
                              <a:xfrm>
                                <a:off x="0" y="0"/>
                                <a:ext cx="7562850" cy="10695940"/>
                                <a:chOff x="0" y="0"/>
                                <a:chExt cx="7562850" cy="10695940"/>
                              </a:xfrm>
                            </wpg:grpSpPr>
                            <wpg:grpSp>
                              <wpg:cNvPr id="763746854" name="Groupe 8"/>
                              <wpg:cNvGrpSpPr/>
                              <wpg:grpSpPr>
                                <a:xfrm>
                                  <a:off x="0" y="0"/>
                                  <a:ext cx="7562850" cy="10695940"/>
                                  <a:chOff x="0" y="0"/>
                                  <a:chExt cx="7562850" cy="10695940"/>
                                </a:xfrm>
                              </wpg:grpSpPr>
                              <pic:pic xmlns:pic="http://schemas.openxmlformats.org/drawingml/2006/picture">
                                <pic:nvPicPr>
                                  <pic:cNvPr id="754320890" name="Image 1068632285" descr="Une image contenant capture d’écran, Graphique, Caractère coloré, graphisme&#10;&#10;Le contenu généré par l’IA peut être incorrect."/>
                                  <pic:cNvPicPr>
                                    <a:picLocks/>
                                  </pic:cNvPicPr>
                                </pic:nvPicPr>
                                <pic:blipFill>
                                  <a:blip r:embed="rId1" cstate="print"/>
                                  <a:stretch>
                                    <a:fillRect/>
                                  </a:stretch>
                                </pic:blipFill>
                                <pic:spPr>
                                  <a:xfrm>
                                    <a:off x="0" y="0"/>
                                    <a:ext cx="7562850" cy="10695940"/>
                                  </a:xfrm>
                                  <a:prstGeom prst="rect">
                                    <a:avLst/>
                                  </a:prstGeom>
                                </pic:spPr>
                              </pic:pic>
                              <wps:wsp>
                                <wps:cNvPr id="749531384" name="Graphic 3"/>
                                <wps:cNvSpPr/>
                                <wps:spPr>
                                  <a:xfrm>
                                    <a:off x="142613" y="142613"/>
                                    <a:ext cx="7293607" cy="10384776"/>
                                  </a:xfrm>
                                  <a:custGeom>
                                    <a:avLst/>
                                    <a:gdLst/>
                                    <a:ahLst/>
                                    <a:cxnLst/>
                                    <a:rect l="l" t="t" r="r" b="b"/>
                                    <a:pathLst>
                                      <a:path w="7256780" h="10346690">
                                        <a:moveTo>
                                          <a:pt x="6893327" y="10346432"/>
                                        </a:moveTo>
                                        <a:lnTo>
                                          <a:pt x="363347" y="10346432"/>
                                        </a:lnTo>
                                        <a:lnTo>
                                          <a:pt x="323004" y="10339384"/>
                                        </a:lnTo>
                                        <a:lnTo>
                                          <a:pt x="277754" y="10326020"/>
                                        </a:lnTo>
                                        <a:lnTo>
                                          <a:pt x="234790" y="10307855"/>
                                        </a:lnTo>
                                        <a:lnTo>
                                          <a:pt x="194425" y="10285204"/>
                                        </a:lnTo>
                                        <a:lnTo>
                                          <a:pt x="156974" y="10258381"/>
                                        </a:lnTo>
                                        <a:lnTo>
                                          <a:pt x="122751" y="10227701"/>
                                        </a:lnTo>
                                        <a:lnTo>
                                          <a:pt x="92071" y="10193479"/>
                                        </a:lnTo>
                                        <a:lnTo>
                                          <a:pt x="65248" y="10156027"/>
                                        </a:lnTo>
                                        <a:lnTo>
                                          <a:pt x="42597" y="10115662"/>
                                        </a:lnTo>
                                        <a:lnTo>
                                          <a:pt x="24432" y="10072698"/>
                                        </a:lnTo>
                                        <a:lnTo>
                                          <a:pt x="11068" y="10027449"/>
                                        </a:lnTo>
                                        <a:lnTo>
                                          <a:pt x="2819" y="9980229"/>
                                        </a:lnTo>
                                        <a:lnTo>
                                          <a:pt x="0" y="9931353"/>
                                        </a:lnTo>
                                        <a:lnTo>
                                          <a:pt x="0" y="419099"/>
                                        </a:lnTo>
                                        <a:lnTo>
                                          <a:pt x="2819" y="370224"/>
                                        </a:lnTo>
                                        <a:lnTo>
                                          <a:pt x="11068" y="323004"/>
                                        </a:lnTo>
                                        <a:lnTo>
                                          <a:pt x="24432" y="277754"/>
                                        </a:lnTo>
                                        <a:lnTo>
                                          <a:pt x="42597" y="234790"/>
                                        </a:lnTo>
                                        <a:lnTo>
                                          <a:pt x="65248" y="194425"/>
                                        </a:lnTo>
                                        <a:lnTo>
                                          <a:pt x="92071" y="156974"/>
                                        </a:lnTo>
                                        <a:lnTo>
                                          <a:pt x="122751" y="122751"/>
                                        </a:lnTo>
                                        <a:lnTo>
                                          <a:pt x="156974" y="92071"/>
                                        </a:lnTo>
                                        <a:lnTo>
                                          <a:pt x="194425" y="65248"/>
                                        </a:lnTo>
                                        <a:lnTo>
                                          <a:pt x="234790" y="42597"/>
                                        </a:lnTo>
                                        <a:lnTo>
                                          <a:pt x="277754" y="24432"/>
                                        </a:lnTo>
                                        <a:lnTo>
                                          <a:pt x="323004" y="11068"/>
                                        </a:lnTo>
                                        <a:lnTo>
                                          <a:pt x="370224" y="2819"/>
                                        </a:lnTo>
                                        <a:lnTo>
                                          <a:pt x="419099" y="0"/>
                                        </a:lnTo>
                                        <a:lnTo>
                                          <a:pt x="6837575" y="0"/>
                                        </a:lnTo>
                                        <a:lnTo>
                                          <a:pt x="6886451" y="2819"/>
                                        </a:lnTo>
                                        <a:lnTo>
                                          <a:pt x="6933671" y="11068"/>
                                        </a:lnTo>
                                        <a:lnTo>
                                          <a:pt x="6978920" y="24432"/>
                                        </a:lnTo>
                                        <a:lnTo>
                                          <a:pt x="7021884" y="42597"/>
                                        </a:lnTo>
                                        <a:lnTo>
                                          <a:pt x="7062249" y="65248"/>
                                        </a:lnTo>
                                        <a:lnTo>
                                          <a:pt x="7099700" y="92071"/>
                                        </a:lnTo>
                                        <a:lnTo>
                                          <a:pt x="7133923" y="122751"/>
                                        </a:lnTo>
                                        <a:lnTo>
                                          <a:pt x="7164603" y="156974"/>
                                        </a:lnTo>
                                        <a:lnTo>
                                          <a:pt x="7191426" y="194425"/>
                                        </a:lnTo>
                                        <a:lnTo>
                                          <a:pt x="7214077" y="234790"/>
                                        </a:lnTo>
                                        <a:lnTo>
                                          <a:pt x="7232242" y="277754"/>
                                        </a:lnTo>
                                        <a:lnTo>
                                          <a:pt x="7245606" y="323004"/>
                                        </a:lnTo>
                                        <a:lnTo>
                                          <a:pt x="7253855" y="370224"/>
                                        </a:lnTo>
                                        <a:lnTo>
                                          <a:pt x="7256675" y="419099"/>
                                        </a:lnTo>
                                        <a:lnTo>
                                          <a:pt x="7256675" y="9931353"/>
                                        </a:lnTo>
                                        <a:lnTo>
                                          <a:pt x="7253855" y="9980229"/>
                                        </a:lnTo>
                                        <a:lnTo>
                                          <a:pt x="7245606" y="10027449"/>
                                        </a:lnTo>
                                        <a:lnTo>
                                          <a:pt x="7232242" y="10072698"/>
                                        </a:lnTo>
                                        <a:lnTo>
                                          <a:pt x="7214077" y="10115662"/>
                                        </a:lnTo>
                                        <a:lnTo>
                                          <a:pt x="7191426" y="10156027"/>
                                        </a:lnTo>
                                        <a:lnTo>
                                          <a:pt x="7164603" y="10193479"/>
                                        </a:lnTo>
                                        <a:lnTo>
                                          <a:pt x="7133923" y="10227701"/>
                                        </a:lnTo>
                                        <a:lnTo>
                                          <a:pt x="7099700" y="10258381"/>
                                        </a:lnTo>
                                        <a:lnTo>
                                          <a:pt x="7062249" y="10285204"/>
                                        </a:lnTo>
                                        <a:lnTo>
                                          <a:pt x="7021884" y="10307855"/>
                                        </a:lnTo>
                                        <a:lnTo>
                                          <a:pt x="6978920" y="10326020"/>
                                        </a:lnTo>
                                        <a:lnTo>
                                          <a:pt x="6933671" y="10339384"/>
                                        </a:lnTo>
                                        <a:lnTo>
                                          <a:pt x="6893327" y="10346432"/>
                                        </a:lnTo>
                                        <a:close/>
                                      </a:path>
                                    </a:pathLst>
                                  </a:custGeom>
                                  <a:solidFill>
                                    <a:srgbClr val="FFFFFF"/>
                                  </a:solidFill>
                                </wps:spPr>
                                <wps:bodyPr wrap="square" lIns="0" tIns="0" rIns="0" bIns="0" rtlCol="0">
                                  <a:prstTxWarp prst="textNoShape">
                                    <a:avLst/>
                                  </a:prstTxWarp>
                                  <a:noAutofit/>
                                </wps:bodyPr>
                              </wps:wsp>
                            </wpg:grpSp>
                            <wps:wsp>
                              <wps:cNvPr id="1966620603" name="Graphic 4"/>
                              <wps:cNvSpPr/>
                              <wps:spPr>
                                <a:xfrm>
                                  <a:off x="145034" y="145034"/>
                                  <a:ext cx="7293606" cy="10388600"/>
                                </a:xfrm>
                                <a:custGeom>
                                  <a:avLst/>
                                  <a:gdLst/>
                                  <a:ahLst/>
                                  <a:cxnLst/>
                                  <a:rect l="l" t="t" r="r" b="b"/>
                                  <a:pathLst>
                                    <a:path w="7256780" h="10350500">
                                      <a:moveTo>
                                        <a:pt x="419096" y="0"/>
                                      </a:moveTo>
                                      <a:lnTo>
                                        <a:pt x="6837469" y="0"/>
                                      </a:lnTo>
                                      <a:lnTo>
                                        <a:pt x="6886357" y="2802"/>
                                      </a:lnTo>
                                      <a:lnTo>
                                        <a:pt x="6933587" y="11043"/>
                                      </a:lnTo>
                                      <a:lnTo>
                                        <a:pt x="6978849" y="24401"/>
                                      </a:lnTo>
                                      <a:lnTo>
                                        <a:pt x="7021826" y="42563"/>
                                      </a:lnTo>
                                      <a:lnTo>
                                        <a:pt x="7062204" y="65214"/>
                                      </a:lnTo>
                                      <a:lnTo>
                                        <a:pt x="7099667" y="92039"/>
                                      </a:lnTo>
                                      <a:lnTo>
                                        <a:pt x="7133902" y="122725"/>
                                      </a:lnTo>
                                      <a:lnTo>
                                        <a:pt x="7164592" y="156955"/>
                                      </a:lnTo>
                                      <a:lnTo>
                                        <a:pt x="7191423" y="194416"/>
                                      </a:lnTo>
                                      <a:lnTo>
                                        <a:pt x="7214080" y="234793"/>
                                      </a:lnTo>
                                      <a:lnTo>
                                        <a:pt x="7232249" y="277770"/>
                                      </a:lnTo>
                                      <a:lnTo>
                                        <a:pt x="7245613" y="323033"/>
                                      </a:lnTo>
                                      <a:lnTo>
                                        <a:pt x="7253860" y="370266"/>
                                      </a:lnTo>
                                      <a:lnTo>
                                        <a:pt x="7256677" y="419148"/>
                                      </a:lnTo>
                                      <a:lnTo>
                                        <a:pt x="7256682" y="9931257"/>
                                      </a:lnTo>
                                      <a:lnTo>
                                        <a:pt x="7253738" y="9980221"/>
                                      </a:lnTo>
                                      <a:lnTo>
                                        <a:pt x="7245494" y="10027345"/>
                                      </a:lnTo>
                                      <a:lnTo>
                                        <a:pt x="7232130" y="10072593"/>
                                      </a:lnTo>
                                      <a:lnTo>
                                        <a:pt x="7213966" y="10115557"/>
                                      </a:lnTo>
                                      <a:lnTo>
                                        <a:pt x="7191440" y="10156011"/>
                                      </a:lnTo>
                                      <a:lnTo>
                                        <a:pt x="7164608" y="10193475"/>
                                      </a:lnTo>
                                      <a:lnTo>
                                        <a:pt x="7133916" y="10227709"/>
                                      </a:lnTo>
                                      <a:lnTo>
                                        <a:pt x="7099680" y="10258397"/>
                                      </a:lnTo>
                                      <a:lnTo>
                                        <a:pt x="7062229" y="10285219"/>
                                      </a:lnTo>
                                      <a:lnTo>
                                        <a:pt x="7062163" y="10285080"/>
                                      </a:lnTo>
                                      <a:lnTo>
                                        <a:pt x="7062229" y="10285219"/>
                                      </a:lnTo>
                                      <a:lnTo>
                                        <a:pt x="7021776" y="10307746"/>
                                      </a:lnTo>
                                      <a:lnTo>
                                        <a:pt x="6978813" y="10325911"/>
                                      </a:lnTo>
                                      <a:lnTo>
                                        <a:pt x="6933585" y="10339399"/>
                                      </a:lnTo>
                                      <a:lnTo>
                                        <a:pt x="6886351" y="10347638"/>
                                      </a:lnTo>
                                      <a:lnTo>
                                        <a:pt x="6837469" y="10350452"/>
                                      </a:lnTo>
                                      <a:lnTo>
                                        <a:pt x="419089" y="10350451"/>
                                      </a:lnTo>
                                      <a:lnTo>
                                        <a:pt x="370202" y="10347628"/>
                                      </a:lnTo>
                                      <a:lnTo>
                                        <a:pt x="322972" y="10339373"/>
                                      </a:lnTo>
                                      <a:lnTo>
                                        <a:pt x="277715" y="10326001"/>
                                      </a:lnTo>
                                      <a:lnTo>
                                        <a:pt x="234744" y="10307827"/>
                                      </a:lnTo>
                                      <a:lnTo>
                                        <a:pt x="194375" y="10285165"/>
                                      </a:lnTo>
                                      <a:lnTo>
                                        <a:pt x="156922" y="10258332"/>
                                      </a:lnTo>
                                      <a:lnTo>
                                        <a:pt x="122700" y="10227641"/>
                                      </a:lnTo>
                                      <a:lnTo>
                                        <a:pt x="92023" y="10193407"/>
                                      </a:lnTo>
                                      <a:lnTo>
                                        <a:pt x="65206" y="10155946"/>
                                      </a:lnTo>
                                      <a:lnTo>
                                        <a:pt x="42562" y="10115573"/>
                                      </a:lnTo>
                                      <a:lnTo>
                                        <a:pt x="24407" y="10072602"/>
                                      </a:lnTo>
                                      <a:lnTo>
                                        <a:pt x="11054" y="10027348"/>
                                      </a:lnTo>
                                      <a:lnTo>
                                        <a:pt x="2816" y="9980126"/>
                                      </a:lnTo>
                                      <a:lnTo>
                                        <a:pt x="2" y="9931250"/>
                                      </a:lnTo>
                                      <a:lnTo>
                                        <a:pt x="0" y="419148"/>
                                      </a:lnTo>
                                      <a:lnTo>
                                        <a:pt x="2814" y="370271"/>
                                      </a:lnTo>
                                      <a:lnTo>
                                        <a:pt x="11057" y="323049"/>
                                      </a:lnTo>
                                      <a:lnTo>
                                        <a:pt x="24417" y="277797"/>
                                      </a:lnTo>
                                      <a:lnTo>
                                        <a:pt x="42578" y="234829"/>
                                      </a:lnTo>
                                      <a:lnTo>
                                        <a:pt x="65226" y="194460"/>
                                      </a:lnTo>
                                      <a:lnTo>
                                        <a:pt x="92047" y="157004"/>
                                      </a:lnTo>
                                      <a:lnTo>
                                        <a:pt x="122726" y="122776"/>
                                      </a:lnTo>
                                      <a:lnTo>
                                        <a:pt x="156950" y="92090"/>
                                      </a:lnTo>
                                      <a:lnTo>
                                        <a:pt x="194402" y="65263"/>
                                      </a:lnTo>
                                      <a:lnTo>
                                        <a:pt x="234770" y="42607"/>
                                      </a:lnTo>
                                      <a:lnTo>
                                        <a:pt x="277738" y="24438"/>
                                      </a:lnTo>
                                      <a:lnTo>
                                        <a:pt x="322992" y="11071"/>
                                      </a:lnTo>
                                      <a:lnTo>
                                        <a:pt x="370217" y="2820"/>
                                      </a:lnTo>
                                      <a:lnTo>
                                        <a:pt x="419096" y="0"/>
                                      </a:lnTo>
                                    </a:path>
                                  </a:pathLst>
                                </a:custGeom>
                                <a:ln w="38099">
                                  <a:solidFill>
                                    <a:srgbClr val="E1114A"/>
                                  </a:solidFill>
                                  <a:prstDash val="solid"/>
                                </a:ln>
                              </wps:spPr>
                              <wps:bodyPr wrap="square" lIns="0" tIns="0" rIns="0" bIns="0" rtlCol="0">
                                <a:prstTxWarp prst="textNoShape">
                                  <a:avLst/>
                                </a:prstTxWarp>
                                <a:noAutofit/>
                              </wps:bodyPr>
                            </wps:wsp>
                          </wpg:grpSp>
                          <pic:pic xmlns:pic="http://schemas.openxmlformats.org/drawingml/2006/picture">
                            <pic:nvPicPr>
                              <pic:cNvPr id="1183116364" name="Image 1" descr="Une image contenant cercle, Graphique, Caractère coloré, graphisme&#10;&#10;Description générée automatiquement">
                                <a:extLst>
                                  <a:ext uri="{FF2B5EF4-FFF2-40B4-BE49-F238E27FC236}">
                                    <a16:creationId xmlns:a16="http://schemas.microsoft.com/office/drawing/2014/main" id="{AFD17BE5-406F-4075-7FF3-FEEB5DB5F8A2}"/>
                                  </a:ext>
                                </a:extLst>
                              </pic:cNvPr>
                              <pic:cNvPicPr>
                                <a:picLocks noChangeAspect="1"/>
                              </pic:cNvPicPr>
                            </pic:nvPicPr>
                            <pic:blipFill>
                              <a:blip r:embed="rId2" cstate="screen">
                                <a:extLst>
                                  <a:ext uri="{28A0092B-C50C-407E-A947-70E740481C1C}">
                                    <a14:useLocalDpi xmlns:a14="http://schemas.microsoft.com/office/drawing/2010/main"/>
                                  </a:ext>
                                </a:extLst>
                              </a:blip>
                              <a:stretch>
                                <a:fillRect/>
                              </a:stretch>
                            </pic:blipFill>
                            <pic:spPr>
                              <a:xfrm>
                                <a:off x="6196105" y="306324"/>
                                <a:ext cx="816306" cy="816306"/>
                              </a:xfrm>
                              <a:prstGeom prst="rect">
                                <a:avLst/>
                              </a:prstGeom>
                            </pic:spPr>
                          </pic:pic>
                        </wpg:grpSp>
                        <pic:pic xmlns:pic="http://schemas.openxmlformats.org/drawingml/2006/picture">
                          <pic:nvPicPr>
                            <pic:cNvPr id="2058813048" name="Imag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1663589" y="457773"/>
                              <a:ext cx="4210685" cy="652145"/>
                            </a:xfrm>
                            <a:prstGeom prst="rect">
                              <a:avLst/>
                            </a:prstGeom>
                          </pic:spPr>
                        </pic:pic>
                      </wpg:grpSp>
                      <pic:pic xmlns:pic="http://schemas.openxmlformats.org/drawingml/2006/picture">
                        <pic:nvPicPr>
                          <pic:cNvPr id="85446253" name="Image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1602546" y="9678294"/>
                            <a:ext cx="4218832" cy="809203"/>
                          </a:xfrm>
                          <a:prstGeom prst="rect">
                            <a:avLst/>
                          </a:prstGeom>
                        </pic:spPr>
                      </pic:pic>
                    </wpg:grpSp>
                    <pic:pic xmlns:pic="http://schemas.openxmlformats.org/drawingml/2006/picture">
                      <pic:nvPicPr>
                        <pic:cNvPr id="2022105952" name="Image 7"/>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43620" y="181069"/>
                          <a:ext cx="1076960" cy="1076960"/>
                        </a:xfrm>
                        <a:prstGeom prst="rect">
                          <a:avLst/>
                        </a:prstGeom>
                        <a:noFill/>
                        <a:ln>
                          <a:noFill/>
                        </a:ln>
                      </pic:spPr>
                    </pic:pic>
                  </wpg:wgp>
                </a:graphicData>
              </a:graphic>
            </wp:anchor>
          </w:drawing>
        </mc:Choice>
        <mc:Fallback>
          <w:pict>
            <v:group w14:anchorId="05822173" id="Groupe 8" o:spid="_x0000_s1026" style="position:absolute;margin-left:-42.5pt;margin-top:-36pt;width:595.5pt;height:842.2pt;z-index:-251656704" coordsize="75628,1069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OS+Ivwo8I/FnRm0vxboFlrdqQQv2m&#10;IM8eQRlW6qee1c58Bf2dfCX7OWh6tpPhKKdLTUb03khunDupwAEDYHyrzj/eNeoUVfPLl5b6E8kb&#10;81tQoooqCg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">
              <v:group id="Groupe 5" o:spid="_x0000_s1027"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">
                <v:group id="Groupe 6" o:spid="_x0000_s1028"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">
                  <v:group id="Groupe 5" o:spid="_x0000_s1029"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">
                    <v:group id="Groupe 9" o:spid="_x0000_s1030"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">
                      <v:group id="_x0000_s1031"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68632285" o:spid="_x0000_s1032" type="#_x0000_t75" alt="Une image contenant capture d’écran, Graphique, Caractère coloré, graphisme&#10;&#10;Le contenu généré par l’IA peut être incorrect." style="position:absolute;width:75628;height:106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">
                          <v:imagedata r:id="rId6" o:title="Une image contenant capture d’écran, Graphique, Caractère coloré, graphisme&#10;&#10;Le contenu généré par l’IA peut être incorrect"/>
                          <o:lock v:ext="edit" aspectratio="f"/>
                        </v:shape>
                        <v:shape id="Graphic 3" o:spid="_x0000_s1033" style="position:absolute;left:1426;top:1426;width:72936;height:103847;visibility:visible;mso-wrap-style:square;v-text-anchor:top" coordsize="7256780,1034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" path="m6893327,10346432r-6529980,l323004,10339384r-45250,-13364l234790,10307855r-40365,-22651l156974,10258381r-34223,-30680l92071,10193479r-26823,-37452l42597,10115662r-18165,-42964l11068,10027449,2819,9980229,,9931353,,419099,2819,370224r8249,-47220l24432,277754,42597,234790,65248,194425,92071,156974r30680,-34223l156974,92071,194425,65248,234790,42597,277754,24432,323004,11068,370224,2819,419099,,6837575,r48876,2819l6933671,11068r45249,13364l7021884,42597r40365,22651l7099700,92071r34223,30680l7164603,156974r26823,37451l7214077,234790r18165,42964l7245606,323004r8249,47220l7256675,419099r,9512254l7253855,9980229r-8249,47220l7232242,10072698r-18165,42964l7191426,10156027r-26823,37452l7133923,10227701r-34223,30680l7062249,10285204r-40365,22651l6978920,10326020r-45249,13364l6893327,10346432xe" stroked="f">
                          <v:path arrowok="t"/>
                        </v:shape>
                      </v:group>
                      <v:shape id="Graphic 4" o:spid="_x0000_s1034" style="position:absolute;left:1450;top:1450;width:72936;height:103886;visibility:visible;mso-wrap-style:square;v-text-anchor:top" coordsize="7256780,1035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" path="m419096,l6837469,r48888,2802l6933587,11043r45262,13358l7021826,42563r40378,22651l7099667,92039r34235,30686l7164592,156955r26831,37461l7214080,234793r18169,42977l7245613,323033r8247,47233l7256677,419148r5,9512109l7253738,9980221r-8244,47124l7232130,10072593r-18164,42964l7191440,10156011r-26832,37464l7133916,10227709r-34236,30688l7062229,10285219r-66,-139l7062229,10285219r-40453,22527l6978813,10325911r-45228,13488l6886351,10347638r-48882,2814l419089,10350451r-48887,-2823l322972,10339373r-45257,-13372l234744,10307827r-40369,-22662l156922,10258332r-34222,-30691l92023,10193407r-26817,-37461l42562,10115573r-18155,-42971l11054,10027348,2816,9980126,2,9931250,,419148,2814,370271r8243,-47222l24417,277797,42578,234829,65226,194460,92047,157004r30679,-34228l156950,92090,194402,65263,234770,42607,277738,24438,322992,11071,370217,2820,419096,e" filled="f" strokecolor="#e1114a" strokeweight="1.0583mm">
                        <v:path arrowok="t"/>
                      </v:shape>
                    </v:group>
                    <v:shape id="Image 1" o:spid="_x0000_s1035" type="#_x0000_t75" alt="Une image contenant cercle, Graphique, Caractère coloré, graphisme&#10;&#10;Description générée automatiquement" style="position:absolute;left:61961;top:3063;width:8163;height:8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">
                      <v:imagedata r:id="rId7" o:title="Une image contenant cercle, Graphique, Caractère coloré, graphisme&#10;&#10;Description générée automatiquement"/>
                    </v:shape>
                  </v:group>
                  <v:shape id="Image 1" o:spid="_x0000_s1036" type="#_x0000_t75" style="position:absolute;left:16635;top:4577;width:42107;height: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">
                    <v:imagedata r:id="rId8" o:title=""/>
                  </v:shape>
                </v:group>
                <v:shape id="Image 1" o:spid="_x0000_s1037" type="#_x0000_t75" style="position:absolute;left:16025;top:96782;width:42188;height:8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">
                  <v:imagedata r:id="rId9" o:title=""/>
                </v:shape>
              </v:group>
              <v:shape id="Image 7" o:spid="_x0000_s1038" type="#_x0000_t75" style="position:absolute;left:4436;top:1810;width:10769;height:10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">
                <v:imagedata r:id="rId10"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3C7A"/>
    <w:multiLevelType w:val="hybridMultilevel"/>
    <w:tmpl w:val="3260E0CC"/>
    <w:lvl w:ilvl="0" w:tplc="E4CE452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0466A5"/>
    <w:multiLevelType w:val="multilevel"/>
    <w:tmpl w:val="4D807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B03B8"/>
    <w:multiLevelType w:val="hybridMultilevel"/>
    <w:tmpl w:val="9B9295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23476F2"/>
    <w:multiLevelType w:val="hybridMultilevel"/>
    <w:tmpl w:val="91561C54"/>
    <w:lvl w:ilvl="0" w:tplc="B52A887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005045"/>
    <w:multiLevelType w:val="multilevel"/>
    <w:tmpl w:val="2C86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F6102"/>
    <w:multiLevelType w:val="multilevel"/>
    <w:tmpl w:val="2C86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B2C73"/>
    <w:multiLevelType w:val="hybridMultilevel"/>
    <w:tmpl w:val="C59C6476"/>
    <w:lvl w:ilvl="0" w:tplc="B52A887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B272481"/>
    <w:multiLevelType w:val="hybridMultilevel"/>
    <w:tmpl w:val="5E345016"/>
    <w:lvl w:ilvl="0" w:tplc="E4CE452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71788E"/>
    <w:multiLevelType w:val="hybridMultilevel"/>
    <w:tmpl w:val="0602D2B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2B4500B"/>
    <w:multiLevelType w:val="hybridMultilevel"/>
    <w:tmpl w:val="EB3633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46A50F0"/>
    <w:multiLevelType w:val="multilevel"/>
    <w:tmpl w:val="2C86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A604CD"/>
    <w:multiLevelType w:val="hybridMultilevel"/>
    <w:tmpl w:val="573AE70E"/>
    <w:lvl w:ilvl="0" w:tplc="901CFD80">
      <w:start w:val="1"/>
      <w:numFmt w:val="decimal"/>
      <w:pStyle w:val="Titre1"/>
      <w:lvlText w:val="%1"/>
      <w:lvlJc w:val="left"/>
      <w:pPr>
        <w:ind w:left="1822" w:hanging="360"/>
      </w:pPr>
      <w:rPr>
        <w:rFonts w:ascii="Calibri" w:eastAsia="Calibri" w:hAnsi="Calibri" w:cs="Calibri" w:hint="default"/>
        <w:b/>
        <w:bCs/>
        <w:i w:val="0"/>
        <w:iCs w:val="0"/>
        <w:color w:val="8356BE"/>
        <w:spacing w:val="0"/>
        <w:w w:val="100"/>
        <w:sz w:val="40"/>
        <w:szCs w:val="40"/>
        <w:lang w:val="fr-FR" w:eastAsia="en-US" w:bidi="ar-SA"/>
      </w:rPr>
    </w:lvl>
    <w:lvl w:ilvl="1" w:tplc="040C0019" w:tentative="1">
      <w:start w:val="1"/>
      <w:numFmt w:val="lowerLetter"/>
      <w:lvlText w:val="%2."/>
      <w:lvlJc w:val="left"/>
      <w:pPr>
        <w:ind w:left="2351" w:hanging="360"/>
      </w:pPr>
    </w:lvl>
    <w:lvl w:ilvl="2" w:tplc="040C001B" w:tentative="1">
      <w:start w:val="1"/>
      <w:numFmt w:val="lowerRoman"/>
      <w:lvlText w:val="%3."/>
      <w:lvlJc w:val="right"/>
      <w:pPr>
        <w:ind w:left="3071" w:hanging="180"/>
      </w:pPr>
    </w:lvl>
    <w:lvl w:ilvl="3" w:tplc="040C000F" w:tentative="1">
      <w:start w:val="1"/>
      <w:numFmt w:val="decimal"/>
      <w:lvlText w:val="%4."/>
      <w:lvlJc w:val="left"/>
      <w:pPr>
        <w:ind w:left="3791" w:hanging="360"/>
      </w:pPr>
    </w:lvl>
    <w:lvl w:ilvl="4" w:tplc="040C0019" w:tentative="1">
      <w:start w:val="1"/>
      <w:numFmt w:val="lowerLetter"/>
      <w:lvlText w:val="%5."/>
      <w:lvlJc w:val="left"/>
      <w:pPr>
        <w:ind w:left="4511" w:hanging="360"/>
      </w:pPr>
    </w:lvl>
    <w:lvl w:ilvl="5" w:tplc="040C001B" w:tentative="1">
      <w:start w:val="1"/>
      <w:numFmt w:val="lowerRoman"/>
      <w:lvlText w:val="%6."/>
      <w:lvlJc w:val="right"/>
      <w:pPr>
        <w:ind w:left="5231" w:hanging="180"/>
      </w:pPr>
    </w:lvl>
    <w:lvl w:ilvl="6" w:tplc="040C000F" w:tentative="1">
      <w:start w:val="1"/>
      <w:numFmt w:val="decimal"/>
      <w:lvlText w:val="%7."/>
      <w:lvlJc w:val="left"/>
      <w:pPr>
        <w:ind w:left="5951" w:hanging="360"/>
      </w:pPr>
    </w:lvl>
    <w:lvl w:ilvl="7" w:tplc="040C0019" w:tentative="1">
      <w:start w:val="1"/>
      <w:numFmt w:val="lowerLetter"/>
      <w:lvlText w:val="%8."/>
      <w:lvlJc w:val="left"/>
      <w:pPr>
        <w:ind w:left="6671" w:hanging="360"/>
      </w:pPr>
    </w:lvl>
    <w:lvl w:ilvl="8" w:tplc="040C001B" w:tentative="1">
      <w:start w:val="1"/>
      <w:numFmt w:val="lowerRoman"/>
      <w:lvlText w:val="%9."/>
      <w:lvlJc w:val="right"/>
      <w:pPr>
        <w:ind w:left="7391" w:hanging="180"/>
      </w:pPr>
    </w:lvl>
  </w:abstractNum>
  <w:abstractNum w:abstractNumId="12" w15:restartNumberingAfterBreak="0">
    <w:nsid w:val="4F983C69"/>
    <w:multiLevelType w:val="hybridMultilevel"/>
    <w:tmpl w:val="8F5ADF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34B18E8"/>
    <w:multiLevelType w:val="multilevel"/>
    <w:tmpl w:val="2C86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F523E4"/>
    <w:multiLevelType w:val="hybridMultilevel"/>
    <w:tmpl w:val="63F4F67E"/>
    <w:lvl w:ilvl="0" w:tplc="B52A887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E9F265E"/>
    <w:multiLevelType w:val="hybridMultilevel"/>
    <w:tmpl w:val="525AB2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AB54E28"/>
    <w:multiLevelType w:val="hybridMultilevel"/>
    <w:tmpl w:val="49DE5AB8"/>
    <w:lvl w:ilvl="0" w:tplc="E4CE452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CB040D0"/>
    <w:multiLevelType w:val="hybridMultilevel"/>
    <w:tmpl w:val="5E008FF4"/>
    <w:lvl w:ilvl="0" w:tplc="435EC49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64056945">
    <w:abstractNumId w:val="11"/>
  </w:num>
  <w:num w:numId="2" w16cid:durableId="570773711">
    <w:abstractNumId w:val="14"/>
  </w:num>
  <w:num w:numId="3" w16cid:durableId="1040207940">
    <w:abstractNumId w:val="3"/>
  </w:num>
  <w:num w:numId="4" w16cid:durableId="1821311103">
    <w:abstractNumId w:val="6"/>
  </w:num>
  <w:num w:numId="5" w16cid:durableId="1869751976">
    <w:abstractNumId w:val="9"/>
  </w:num>
  <w:num w:numId="6" w16cid:durableId="1377895702">
    <w:abstractNumId w:val="12"/>
  </w:num>
  <w:num w:numId="7" w16cid:durableId="1154223449">
    <w:abstractNumId w:val="8"/>
  </w:num>
  <w:num w:numId="8" w16cid:durableId="475151058">
    <w:abstractNumId w:val="4"/>
  </w:num>
  <w:num w:numId="9" w16cid:durableId="1158957077">
    <w:abstractNumId w:val="10"/>
  </w:num>
  <w:num w:numId="10" w16cid:durableId="1080129554">
    <w:abstractNumId w:val="13"/>
  </w:num>
  <w:num w:numId="11" w16cid:durableId="1662149207">
    <w:abstractNumId w:val="5"/>
  </w:num>
  <w:num w:numId="12" w16cid:durableId="1257440600">
    <w:abstractNumId w:val="17"/>
  </w:num>
  <w:num w:numId="13" w16cid:durableId="120466721">
    <w:abstractNumId w:val="2"/>
  </w:num>
  <w:num w:numId="14" w16cid:durableId="1085880823">
    <w:abstractNumId w:val="0"/>
  </w:num>
  <w:num w:numId="15" w16cid:durableId="893203893">
    <w:abstractNumId w:val="7"/>
  </w:num>
  <w:num w:numId="16" w16cid:durableId="1993752085">
    <w:abstractNumId w:val="16"/>
  </w:num>
  <w:num w:numId="17" w16cid:durableId="1583248813">
    <w:abstractNumId w:val="1"/>
  </w:num>
  <w:num w:numId="18" w16cid:durableId="1657149967">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5CD"/>
    <w:rsid w:val="00004A06"/>
    <w:rsid w:val="00024706"/>
    <w:rsid w:val="00025EFE"/>
    <w:rsid w:val="00033CB2"/>
    <w:rsid w:val="00037CCC"/>
    <w:rsid w:val="00040A88"/>
    <w:rsid w:val="00050780"/>
    <w:rsid w:val="00051771"/>
    <w:rsid w:val="000528F3"/>
    <w:rsid w:val="00052909"/>
    <w:rsid w:val="0005679B"/>
    <w:rsid w:val="00056B3B"/>
    <w:rsid w:val="000756D4"/>
    <w:rsid w:val="00080CBD"/>
    <w:rsid w:val="000824C1"/>
    <w:rsid w:val="00085C72"/>
    <w:rsid w:val="000944C8"/>
    <w:rsid w:val="00094F7A"/>
    <w:rsid w:val="000B1C18"/>
    <w:rsid w:val="000C3CFA"/>
    <w:rsid w:val="000C50B8"/>
    <w:rsid w:val="000D3BC7"/>
    <w:rsid w:val="000D63AD"/>
    <w:rsid w:val="000E0DC8"/>
    <w:rsid w:val="000E1717"/>
    <w:rsid w:val="000E1B12"/>
    <w:rsid w:val="000E52FD"/>
    <w:rsid w:val="000F7BB1"/>
    <w:rsid w:val="00102488"/>
    <w:rsid w:val="00110F96"/>
    <w:rsid w:val="00113568"/>
    <w:rsid w:val="0011377B"/>
    <w:rsid w:val="001160BE"/>
    <w:rsid w:val="001166DA"/>
    <w:rsid w:val="00122BAC"/>
    <w:rsid w:val="00127822"/>
    <w:rsid w:val="00130D54"/>
    <w:rsid w:val="0013218F"/>
    <w:rsid w:val="00136354"/>
    <w:rsid w:val="001374DB"/>
    <w:rsid w:val="00144418"/>
    <w:rsid w:val="001451C4"/>
    <w:rsid w:val="00145313"/>
    <w:rsid w:val="00151CC9"/>
    <w:rsid w:val="00151F5F"/>
    <w:rsid w:val="00155C40"/>
    <w:rsid w:val="00164952"/>
    <w:rsid w:val="001670BF"/>
    <w:rsid w:val="001677AD"/>
    <w:rsid w:val="00172DA3"/>
    <w:rsid w:val="0017483B"/>
    <w:rsid w:val="00174BC2"/>
    <w:rsid w:val="00177A91"/>
    <w:rsid w:val="00181E3F"/>
    <w:rsid w:val="00183305"/>
    <w:rsid w:val="00184B9D"/>
    <w:rsid w:val="001953EB"/>
    <w:rsid w:val="0019693F"/>
    <w:rsid w:val="0019757A"/>
    <w:rsid w:val="001A6E79"/>
    <w:rsid w:val="001B3BC8"/>
    <w:rsid w:val="001B49B0"/>
    <w:rsid w:val="001B7036"/>
    <w:rsid w:val="001C554A"/>
    <w:rsid w:val="001D20F3"/>
    <w:rsid w:val="001D25CC"/>
    <w:rsid w:val="001D379D"/>
    <w:rsid w:val="001D4554"/>
    <w:rsid w:val="001D735E"/>
    <w:rsid w:val="001E289C"/>
    <w:rsid w:val="001E3658"/>
    <w:rsid w:val="001F1262"/>
    <w:rsid w:val="001F1572"/>
    <w:rsid w:val="001F5B61"/>
    <w:rsid w:val="00202598"/>
    <w:rsid w:val="00207A31"/>
    <w:rsid w:val="00207E5F"/>
    <w:rsid w:val="002119C4"/>
    <w:rsid w:val="00213012"/>
    <w:rsid w:val="002146B7"/>
    <w:rsid w:val="00214FC5"/>
    <w:rsid w:val="00216BEC"/>
    <w:rsid w:val="00217AA4"/>
    <w:rsid w:val="00226F54"/>
    <w:rsid w:val="0023294A"/>
    <w:rsid w:val="00237340"/>
    <w:rsid w:val="00242D0D"/>
    <w:rsid w:val="00243229"/>
    <w:rsid w:val="00243C77"/>
    <w:rsid w:val="002569FB"/>
    <w:rsid w:val="00257200"/>
    <w:rsid w:val="00262350"/>
    <w:rsid w:val="002632A9"/>
    <w:rsid w:val="00264EB0"/>
    <w:rsid w:val="0026531E"/>
    <w:rsid w:val="00274E88"/>
    <w:rsid w:val="00275AA6"/>
    <w:rsid w:val="002841CE"/>
    <w:rsid w:val="002952EF"/>
    <w:rsid w:val="002B4A07"/>
    <w:rsid w:val="002B76E7"/>
    <w:rsid w:val="002C0A91"/>
    <w:rsid w:val="002C2E42"/>
    <w:rsid w:val="002C3926"/>
    <w:rsid w:val="002C5FF2"/>
    <w:rsid w:val="002D2FAC"/>
    <w:rsid w:val="002D3F14"/>
    <w:rsid w:val="002E506C"/>
    <w:rsid w:val="002E5C43"/>
    <w:rsid w:val="002E65F9"/>
    <w:rsid w:val="002F1860"/>
    <w:rsid w:val="002F18C7"/>
    <w:rsid w:val="002F2911"/>
    <w:rsid w:val="002F3044"/>
    <w:rsid w:val="002F3B2D"/>
    <w:rsid w:val="002F566C"/>
    <w:rsid w:val="002F75A0"/>
    <w:rsid w:val="00307FB0"/>
    <w:rsid w:val="00310012"/>
    <w:rsid w:val="00311290"/>
    <w:rsid w:val="00312042"/>
    <w:rsid w:val="00315FAB"/>
    <w:rsid w:val="0031689F"/>
    <w:rsid w:val="00320115"/>
    <w:rsid w:val="0032375E"/>
    <w:rsid w:val="00325835"/>
    <w:rsid w:val="003362BB"/>
    <w:rsid w:val="003442B0"/>
    <w:rsid w:val="00346940"/>
    <w:rsid w:val="003504F0"/>
    <w:rsid w:val="00354DD2"/>
    <w:rsid w:val="00377716"/>
    <w:rsid w:val="003861D2"/>
    <w:rsid w:val="00386964"/>
    <w:rsid w:val="003902DF"/>
    <w:rsid w:val="003A4CD5"/>
    <w:rsid w:val="003A583F"/>
    <w:rsid w:val="003A7701"/>
    <w:rsid w:val="003B106D"/>
    <w:rsid w:val="003B6189"/>
    <w:rsid w:val="003B6B86"/>
    <w:rsid w:val="003C2F9A"/>
    <w:rsid w:val="003D2DCB"/>
    <w:rsid w:val="003D41DE"/>
    <w:rsid w:val="003E7362"/>
    <w:rsid w:val="003E7FAC"/>
    <w:rsid w:val="003F1151"/>
    <w:rsid w:val="003F2180"/>
    <w:rsid w:val="00403BA0"/>
    <w:rsid w:val="004116DD"/>
    <w:rsid w:val="00413386"/>
    <w:rsid w:val="00417121"/>
    <w:rsid w:val="0042294E"/>
    <w:rsid w:val="004232B1"/>
    <w:rsid w:val="004232BA"/>
    <w:rsid w:val="00423415"/>
    <w:rsid w:val="00425081"/>
    <w:rsid w:val="00435217"/>
    <w:rsid w:val="00436C4D"/>
    <w:rsid w:val="00436D42"/>
    <w:rsid w:val="004400B8"/>
    <w:rsid w:val="004474EF"/>
    <w:rsid w:val="00451E1E"/>
    <w:rsid w:val="0047060A"/>
    <w:rsid w:val="0047102A"/>
    <w:rsid w:val="004730C9"/>
    <w:rsid w:val="00475499"/>
    <w:rsid w:val="00481432"/>
    <w:rsid w:val="00481CA6"/>
    <w:rsid w:val="0048234A"/>
    <w:rsid w:val="00483824"/>
    <w:rsid w:val="00483E3F"/>
    <w:rsid w:val="00487716"/>
    <w:rsid w:val="00491BC5"/>
    <w:rsid w:val="00492FBF"/>
    <w:rsid w:val="004B05CD"/>
    <w:rsid w:val="004C0485"/>
    <w:rsid w:val="004E53BB"/>
    <w:rsid w:val="004F3EEA"/>
    <w:rsid w:val="004F623A"/>
    <w:rsid w:val="004F7CE5"/>
    <w:rsid w:val="005018BE"/>
    <w:rsid w:val="0050256C"/>
    <w:rsid w:val="00507D3A"/>
    <w:rsid w:val="00511AA0"/>
    <w:rsid w:val="00523011"/>
    <w:rsid w:val="00524C4B"/>
    <w:rsid w:val="00536E45"/>
    <w:rsid w:val="00546120"/>
    <w:rsid w:val="005526D2"/>
    <w:rsid w:val="00552E8B"/>
    <w:rsid w:val="00552FE1"/>
    <w:rsid w:val="00557125"/>
    <w:rsid w:val="0056130D"/>
    <w:rsid w:val="0056366B"/>
    <w:rsid w:val="00564275"/>
    <w:rsid w:val="00564526"/>
    <w:rsid w:val="0056711A"/>
    <w:rsid w:val="00571B34"/>
    <w:rsid w:val="00571FEC"/>
    <w:rsid w:val="005740B2"/>
    <w:rsid w:val="005807F7"/>
    <w:rsid w:val="005818C9"/>
    <w:rsid w:val="00590C28"/>
    <w:rsid w:val="005955C7"/>
    <w:rsid w:val="00596173"/>
    <w:rsid w:val="00596839"/>
    <w:rsid w:val="005970E2"/>
    <w:rsid w:val="005A2398"/>
    <w:rsid w:val="005A443B"/>
    <w:rsid w:val="005A4F5F"/>
    <w:rsid w:val="005A6F91"/>
    <w:rsid w:val="005A7005"/>
    <w:rsid w:val="005A7E96"/>
    <w:rsid w:val="005B4774"/>
    <w:rsid w:val="005D2A52"/>
    <w:rsid w:val="005D7485"/>
    <w:rsid w:val="005E0A7A"/>
    <w:rsid w:val="005F1147"/>
    <w:rsid w:val="00607B8E"/>
    <w:rsid w:val="0061536D"/>
    <w:rsid w:val="00622C01"/>
    <w:rsid w:val="00623185"/>
    <w:rsid w:val="006308C6"/>
    <w:rsid w:val="00631886"/>
    <w:rsid w:val="00632F1E"/>
    <w:rsid w:val="006401F8"/>
    <w:rsid w:val="006411B8"/>
    <w:rsid w:val="0064567F"/>
    <w:rsid w:val="00646C5B"/>
    <w:rsid w:val="00650601"/>
    <w:rsid w:val="00652219"/>
    <w:rsid w:val="00655756"/>
    <w:rsid w:val="00662B96"/>
    <w:rsid w:val="00662CD5"/>
    <w:rsid w:val="006650D4"/>
    <w:rsid w:val="006678A9"/>
    <w:rsid w:val="00674F2D"/>
    <w:rsid w:val="006802AB"/>
    <w:rsid w:val="0068434C"/>
    <w:rsid w:val="006850B5"/>
    <w:rsid w:val="006923A0"/>
    <w:rsid w:val="00693460"/>
    <w:rsid w:val="00693C07"/>
    <w:rsid w:val="006B4D3A"/>
    <w:rsid w:val="006B7F45"/>
    <w:rsid w:val="006C6CC3"/>
    <w:rsid w:val="006C7E75"/>
    <w:rsid w:val="006D009E"/>
    <w:rsid w:val="006D0FA8"/>
    <w:rsid w:val="006D1312"/>
    <w:rsid w:val="006D538D"/>
    <w:rsid w:val="006F77DC"/>
    <w:rsid w:val="006F7C5B"/>
    <w:rsid w:val="00700ADB"/>
    <w:rsid w:val="007023D7"/>
    <w:rsid w:val="007033E9"/>
    <w:rsid w:val="00715801"/>
    <w:rsid w:val="00722BA8"/>
    <w:rsid w:val="00724073"/>
    <w:rsid w:val="0072508B"/>
    <w:rsid w:val="00730A88"/>
    <w:rsid w:val="0073556F"/>
    <w:rsid w:val="0073647F"/>
    <w:rsid w:val="00736A79"/>
    <w:rsid w:val="00741321"/>
    <w:rsid w:val="00744040"/>
    <w:rsid w:val="00745E07"/>
    <w:rsid w:val="007463EF"/>
    <w:rsid w:val="0074765A"/>
    <w:rsid w:val="00754093"/>
    <w:rsid w:val="00754137"/>
    <w:rsid w:val="00760A7B"/>
    <w:rsid w:val="00762B1D"/>
    <w:rsid w:val="00773916"/>
    <w:rsid w:val="00773B1E"/>
    <w:rsid w:val="0078434E"/>
    <w:rsid w:val="00795204"/>
    <w:rsid w:val="00795490"/>
    <w:rsid w:val="00795774"/>
    <w:rsid w:val="007A39D7"/>
    <w:rsid w:val="007A5157"/>
    <w:rsid w:val="007A6506"/>
    <w:rsid w:val="007B1F0D"/>
    <w:rsid w:val="007B5CB4"/>
    <w:rsid w:val="007B7E06"/>
    <w:rsid w:val="007C0E4A"/>
    <w:rsid w:val="007C1337"/>
    <w:rsid w:val="007D64A8"/>
    <w:rsid w:val="007E5823"/>
    <w:rsid w:val="007F6E3E"/>
    <w:rsid w:val="007F6F5F"/>
    <w:rsid w:val="00806BDD"/>
    <w:rsid w:val="00821476"/>
    <w:rsid w:val="00822535"/>
    <w:rsid w:val="00824DFD"/>
    <w:rsid w:val="008544AE"/>
    <w:rsid w:val="00854B40"/>
    <w:rsid w:val="00856DA2"/>
    <w:rsid w:val="008579DC"/>
    <w:rsid w:val="008627D9"/>
    <w:rsid w:val="00862B64"/>
    <w:rsid w:val="00866EB4"/>
    <w:rsid w:val="00873DED"/>
    <w:rsid w:val="0087448C"/>
    <w:rsid w:val="00874E94"/>
    <w:rsid w:val="00877DB9"/>
    <w:rsid w:val="00882DB4"/>
    <w:rsid w:val="00887E3C"/>
    <w:rsid w:val="00890877"/>
    <w:rsid w:val="00896D32"/>
    <w:rsid w:val="00897794"/>
    <w:rsid w:val="008A0D41"/>
    <w:rsid w:val="008A2D0F"/>
    <w:rsid w:val="008A2E33"/>
    <w:rsid w:val="008A5CD3"/>
    <w:rsid w:val="008B56BB"/>
    <w:rsid w:val="008C1451"/>
    <w:rsid w:val="008C2B47"/>
    <w:rsid w:val="008C7BDF"/>
    <w:rsid w:val="008D1716"/>
    <w:rsid w:val="008F1140"/>
    <w:rsid w:val="008F4F3C"/>
    <w:rsid w:val="00902332"/>
    <w:rsid w:val="00903241"/>
    <w:rsid w:val="00905AC6"/>
    <w:rsid w:val="009120BF"/>
    <w:rsid w:val="0091597B"/>
    <w:rsid w:val="00916C3D"/>
    <w:rsid w:val="0091727C"/>
    <w:rsid w:val="00921A79"/>
    <w:rsid w:val="00945827"/>
    <w:rsid w:val="00953A41"/>
    <w:rsid w:val="009550ED"/>
    <w:rsid w:val="00956E6F"/>
    <w:rsid w:val="009576E2"/>
    <w:rsid w:val="009627C0"/>
    <w:rsid w:val="00964D46"/>
    <w:rsid w:val="00965EC2"/>
    <w:rsid w:val="009661B0"/>
    <w:rsid w:val="00967392"/>
    <w:rsid w:val="00971EF5"/>
    <w:rsid w:val="00972EC5"/>
    <w:rsid w:val="009756BA"/>
    <w:rsid w:val="009817D8"/>
    <w:rsid w:val="0099120E"/>
    <w:rsid w:val="00991FB6"/>
    <w:rsid w:val="009973EF"/>
    <w:rsid w:val="009A7FD2"/>
    <w:rsid w:val="009B00DB"/>
    <w:rsid w:val="009B155F"/>
    <w:rsid w:val="009B489A"/>
    <w:rsid w:val="009D11CD"/>
    <w:rsid w:val="009D2F4C"/>
    <w:rsid w:val="009D5982"/>
    <w:rsid w:val="009D652C"/>
    <w:rsid w:val="009E1ECC"/>
    <w:rsid w:val="009E7F93"/>
    <w:rsid w:val="009F01C2"/>
    <w:rsid w:val="009F19D5"/>
    <w:rsid w:val="009F4B79"/>
    <w:rsid w:val="00A05D35"/>
    <w:rsid w:val="00A07FEC"/>
    <w:rsid w:val="00A10223"/>
    <w:rsid w:val="00A10A0E"/>
    <w:rsid w:val="00A17304"/>
    <w:rsid w:val="00A17DD6"/>
    <w:rsid w:val="00A223E7"/>
    <w:rsid w:val="00A30633"/>
    <w:rsid w:val="00A30F25"/>
    <w:rsid w:val="00A42323"/>
    <w:rsid w:val="00A4376C"/>
    <w:rsid w:val="00A46635"/>
    <w:rsid w:val="00A5063F"/>
    <w:rsid w:val="00A51AE2"/>
    <w:rsid w:val="00A57D6D"/>
    <w:rsid w:val="00A60E95"/>
    <w:rsid w:val="00A71485"/>
    <w:rsid w:val="00A73436"/>
    <w:rsid w:val="00A81555"/>
    <w:rsid w:val="00A8677E"/>
    <w:rsid w:val="00A868D0"/>
    <w:rsid w:val="00A9102E"/>
    <w:rsid w:val="00AA1154"/>
    <w:rsid w:val="00AA323E"/>
    <w:rsid w:val="00AA61A7"/>
    <w:rsid w:val="00AA7150"/>
    <w:rsid w:val="00AB0BCD"/>
    <w:rsid w:val="00AB2B4A"/>
    <w:rsid w:val="00AC3923"/>
    <w:rsid w:val="00AD067F"/>
    <w:rsid w:val="00AD18A0"/>
    <w:rsid w:val="00AD2196"/>
    <w:rsid w:val="00AD3243"/>
    <w:rsid w:val="00AD653E"/>
    <w:rsid w:val="00AE484A"/>
    <w:rsid w:val="00AE4A9B"/>
    <w:rsid w:val="00AE5457"/>
    <w:rsid w:val="00AE59D5"/>
    <w:rsid w:val="00AE77E1"/>
    <w:rsid w:val="00AF0B37"/>
    <w:rsid w:val="00AF0CE4"/>
    <w:rsid w:val="00AF2E15"/>
    <w:rsid w:val="00AF3B26"/>
    <w:rsid w:val="00B01076"/>
    <w:rsid w:val="00B05A37"/>
    <w:rsid w:val="00B06303"/>
    <w:rsid w:val="00B07AA4"/>
    <w:rsid w:val="00B16D16"/>
    <w:rsid w:val="00B16EA4"/>
    <w:rsid w:val="00B202D1"/>
    <w:rsid w:val="00B26C15"/>
    <w:rsid w:val="00B27BF8"/>
    <w:rsid w:val="00B36B95"/>
    <w:rsid w:val="00B4071D"/>
    <w:rsid w:val="00B54652"/>
    <w:rsid w:val="00B546B2"/>
    <w:rsid w:val="00B55BCC"/>
    <w:rsid w:val="00B56A46"/>
    <w:rsid w:val="00B5757C"/>
    <w:rsid w:val="00B63B5D"/>
    <w:rsid w:val="00B63C07"/>
    <w:rsid w:val="00B660EE"/>
    <w:rsid w:val="00B67732"/>
    <w:rsid w:val="00B67DE4"/>
    <w:rsid w:val="00B70DA0"/>
    <w:rsid w:val="00B86FE0"/>
    <w:rsid w:val="00BA55CD"/>
    <w:rsid w:val="00BA72F4"/>
    <w:rsid w:val="00BB68BD"/>
    <w:rsid w:val="00BB77D6"/>
    <w:rsid w:val="00BC109F"/>
    <w:rsid w:val="00BC292F"/>
    <w:rsid w:val="00BC5645"/>
    <w:rsid w:val="00BC79F0"/>
    <w:rsid w:val="00BD12C1"/>
    <w:rsid w:val="00BD2422"/>
    <w:rsid w:val="00BD634B"/>
    <w:rsid w:val="00BE2010"/>
    <w:rsid w:val="00BE3036"/>
    <w:rsid w:val="00BE3DBF"/>
    <w:rsid w:val="00BE62D5"/>
    <w:rsid w:val="00BF206D"/>
    <w:rsid w:val="00BF7BDF"/>
    <w:rsid w:val="00C0174B"/>
    <w:rsid w:val="00C028EB"/>
    <w:rsid w:val="00C03F35"/>
    <w:rsid w:val="00C14241"/>
    <w:rsid w:val="00C21F27"/>
    <w:rsid w:val="00C23E3D"/>
    <w:rsid w:val="00C24F0B"/>
    <w:rsid w:val="00C302A0"/>
    <w:rsid w:val="00C37B3C"/>
    <w:rsid w:val="00C415CC"/>
    <w:rsid w:val="00C4285A"/>
    <w:rsid w:val="00C47ED1"/>
    <w:rsid w:val="00C52EAA"/>
    <w:rsid w:val="00C53C20"/>
    <w:rsid w:val="00C53C66"/>
    <w:rsid w:val="00C54B7A"/>
    <w:rsid w:val="00C574EC"/>
    <w:rsid w:val="00C60036"/>
    <w:rsid w:val="00C602D3"/>
    <w:rsid w:val="00C6433D"/>
    <w:rsid w:val="00C655DD"/>
    <w:rsid w:val="00C71CAA"/>
    <w:rsid w:val="00C72682"/>
    <w:rsid w:val="00C72805"/>
    <w:rsid w:val="00C77C0B"/>
    <w:rsid w:val="00C801F4"/>
    <w:rsid w:val="00C80C67"/>
    <w:rsid w:val="00C81DEF"/>
    <w:rsid w:val="00C83EE9"/>
    <w:rsid w:val="00C84B34"/>
    <w:rsid w:val="00C867FA"/>
    <w:rsid w:val="00C9312A"/>
    <w:rsid w:val="00CA4740"/>
    <w:rsid w:val="00CC1B6C"/>
    <w:rsid w:val="00CC348A"/>
    <w:rsid w:val="00CC3D60"/>
    <w:rsid w:val="00CC58CF"/>
    <w:rsid w:val="00CD4947"/>
    <w:rsid w:val="00CD7458"/>
    <w:rsid w:val="00CE0522"/>
    <w:rsid w:val="00CE0A7C"/>
    <w:rsid w:val="00CE2775"/>
    <w:rsid w:val="00CE5B90"/>
    <w:rsid w:val="00CE5FB0"/>
    <w:rsid w:val="00CF3201"/>
    <w:rsid w:val="00D01FD4"/>
    <w:rsid w:val="00D02A43"/>
    <w:rsid w:val="00D03878"/>
    <w:rsid w:val="00D0675B"/>
    <w:rsid w:val="00D13DA7"/>
    <w:rsid w:val="00D146DA"/>
    <w:rsid w:val="00D15E3A"/>
    <w:rsid w:val="00D20AD6"/>
    <w:rsid w:val="00D411F2"/>
    <w:rsid w:val="00D41B10"/>
    <w:rsid w:val="00D424A4"/>
    <w:rsid w:val="00D4508B"/>
    <w:rsid w:val="00D61155"/>
    <w:rsid w:val="00D700DD"/>
    <w:rsid w:val="00D71937"/>
    <w:rsid w:val="00D73F6D"/>
    <w:rsid w:val="00D74582"/>
    <w:rsid w:val="00D756F2"/>
    <w:rsid w:val="00D7626E"/>
    <w:rsid w:val="00D82A06"/>
    <w:rsid w:val="00D84767"/>
    <w:rsid w:val="00D85958"/>
    <w:rsid w:val="00D86BB2"/>
    <w:rsid w:val="00D874E2"/>
    <w:rsid w:val="00D90F92"/>
    <w:rsid w:val="00D93363"/>
    <w:rsid w:val="00D96E60"/>
    <w:rsid w:val="00D96FA0"/>
    <w:rsid w:val="00DA3687"/>
    <w:rsid w:val="00DA687C"/>
    <w:rsid w:val="00DB4AA3"/>
    <w:rsid w:val="00DC4D62"/>
    <w:rsid w:val="00DC75E3"/>
    <w:rsid w:val="00DD1EB0"/>
    <w:rsid w:val="00DD25B3"/>
    <w:rsid w:val="00DD445F"/>
    <w:rsid w:val="00DE0AEB"/>
    <w:rsid w:val="00DF248E"/>
    <w:rsid w:val="00DF39D0"/>
    <w:rsid w:val="00E0447B"/>
    <w:rsid w:val="00E04D24"/>
    <w:rsid w:val="00E076B1"/>
    <w:rsid w:val="00E1415A"/>
    <w:rsid w:val="00E169A8"/>
    <w:rsid w:val="00E266A0"/>
    <w:rsid w:val="00E26CAF"/>
    <w:rsid w:val="00E3441A"/>
    <w:rsid w:val="00E359B5"/>
    <w:rsid w:val="00E42D8A"/>
    <w:rsid w:val="00E538B1"/>
    <w:rsid w:val="00E6653D"/>
    <w:rsid w:val="00E7278D"/>
    <w:rsid w:val="00E75736"/>
    <w:rsid w:val="00E80BFF"/>
    <w:rsid w:val="00E8261D"/>
    <w:rsid w:val="00E82CD9"/>
    <w:rsid w:val="00E96235"/>
    <w:rsid w:val="00EA0A3C"/>
    <w:rsid w:val="00EA4AD2"/>
    <w:rsid w:val="00EA7E21"/>
    <w:rsid w:val="00EB2E43"/>
    <w:rsid w:val="00EB338D"/>
    <w:rsid w:val="00EC1E66"/>
    <w:rsid w:val="00EC4BC9"/>
    <w:rsid w:val="00EC524B"/>
    <w:rsid w:val="00EC5309"/>
    <w:rsid w:val="00EC548B"/>
    <w:rsid w:val="00ED1C8F"/>
    <w:rsid w:val="00ED4292"/>
    <w:rsid w:val="00ED4375"/>
    <w:rsid w:val="00ED49C3"/>
    <w:rsid w:val="00EE178B"/>
    <w:rsid w:val="00EE3B4E"/>
    <w:rsid w:val="00EE4AA4"/>
    <w:rsid w:val="00F01878"/>
    <w:rsid w:val="00F113D3"/>
    <w:rsid w:val="00F11F84"/>
    <w:rsid w:val="00F12281"/>
    <w:rsid w:val="00F153A3"/>
    <w:rsid w:val="00F20709"/>
    <w:rsid w:val="00F22601"/>
    <w:rsid w:val="00F23CC9"/>
    <w:rsid w:val="00F24C1C"/>
    <w:rsid w:val="00F262C4"/>
    <w:rsid w:val="00F347BB"/>
    <w:rsid w:val="00F419C0"/>
    <w:rsid w:val="00F44CA2"/>
    <w:rsid w:val="00F46B6E"/>
    <w:rsid w:val="00F47A70"/>
    <w:rsid w:val="00F502C0"/>
    <w:rsid w:val="00F54E20"/>
    <w:rsid w:val="00F67DFF"/>
    <w:rsid w:val="00F73AFE"/>
    <w:rsid w:val="00F77184"/>
    <w:rsid w:val="00F822C2"/>
    <w:rsid w:val="00F87995"/>
    <w:rsid w:val="00F93407"/>
    <w:rsid w:val="00FA44C6"/>
    <w:rsid w:val="00FA7A72"/>
    <w:rsid w:val="00FB0516"/>
    <w:rsid w:val="00FB194C"/>
    <w:rsid w:val="00FB4AAB"/>
    <w:rsid w:val="00FB6529"/>
    <w:rsid w:val="00FC1C16"/>
    <w:rsid w:val="00FC1CC9"/>
    <w:rsid w:val="00FC1F6C"/>
    <w:rsid w:val="00FC6030"/>
    <w:rsid w:val="00FC6448"/>
    <w:rsid w:val="00FD1808"/>
    <w:rsid w:val="00FF35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7053A"/>
  <w15:docId w15:val="{58C64EDB-7497-4C30-8D38-8F6D135B5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Calibri" w:eastAsia="Calibri" w:hAnsi="Calibri" w:cs="Calibri"/>
      <w:lang w:val="fr-FR"/>
    </w:rPr>
  </w:style>
  <w:style w:type="paragraph" w:styleId="Titre1">
    <w:name w:val="heading 1"/>
    <w:basedOn w:val="Normal"/>
    <w:link w:val="Titre1Car"/>
    <w:autoRedefine/>
    <w:uiPriority w:val="9"/>
    <w:qFormat/>
    <w:rsid w:val="00F113D3"/>
    <w:pPr>
      <w:numPr>
        <w:numId w:val="1"/>
      </w:numPr>
      <w:outlineLvl w:val="0"/>
    </w:pPr>
    <w:rPr>
      <w:b/>
      <w:bCs/>
      <w:i/>
      <w:color w:val="7030A0"/>
      <w:sz w:val="24"/>
      <w:szCs w:val="40"/>
    </w:rPr>
  </w:style>
  <w:style w:type="paragraph" w:styleId="Titre2">
    <w:name w:val="heading 2"/>
    <w:basedOn w:val="Normal"/>
    <w:link w:val="Titre2Car"/>
    <w:uiPriority w:val="9"/>
    <w:unhideWhenUsed/>
    <w:qFormat/>
    <w:rsid w:val="00CC1B6C"/>
    <w:pPr>
      <w:outlineLvl w:val="1"/>
    </w:pPr>
    <w:rPr>
      <w:b/>
      <w:bCs/>
      <w:i/>
      <w:iCs/>
      <w:color w:val="C00000"/>
      <w:sz w:val="24"/>
      <w:szCs w:val="30"/>
    </w:rPr>
  </w:style>
  <w:style w:type="paragraph" w:styleId="Titre3">
    <w:name w:val="heading 3"/>
    <w:basedOn w:val="Normal"/>
    <w:uiPriority w:val="9"/>
    <w:unhideWhenUsed/>
    <w:qFormat/>
    <w:rsid w:val="00B63C07"/>
    <w:pPr>
      <w:ind w:left="293"/>
      <w:outlineLvl w:val="2"/>
    </w:pPr>
    <w:rPr>
      <w:b/>
      <w:bCs/>
      <w:sz w:val="24"/>
      <w:szCs w:val="26"/>
    </w:rPr>
  </w:style>
  <w:style w:type="paragraph" w:styleId="Titre4">
    <w:name w:val="heading 4"/>
    <w:basedOn w:val="Normal"/>
    <w:next w:val="Normal"/>
    <w:link w:val="Titre4Car"/>
    <w:uiPriority w:val="9"/>
    <w:unhideWhenUsed/>
    <w:qFormat/>
    <w:rsid w:val="00B63C07"/>
    <w:pPr>
      <w:keepNext/>
      <w:keepLines/>
      <w:spacing w:before="40"/>
      <w:outlineLvl w:val="3"/>
    </w:pPr>
    <w:rPr>
      <w:rFonts w:eastAsiaTheme="majorEastAsia" w:cstheme="majorBidi"/>
      <w:b/>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autoRedefine/>
    <w:uiPriority w:val="1"/>
    <w:qFormat/>
    <w:rsid w:val="00A57D6D"/>
    <w:pPr>
      <w:spacing w:before="120"/>
      <w:ind w:right="429"/>
      <w:jc w:val="both"/>
    </w:pPr>
    <w:rPr>
      <w:rFonts w:ascii="Aptos" w:hAnsi="Aptos"/>
      <w:bCs/>
      <w:sz w:val="24"/>
      <w:szCs w:val="24"/>
    </w:rPr>
  </w:style>
  <w:style w:type="paragraph" w:styleId="Paragraphedeliste">
    <w:name w:val="List Paragraph"/>
    <w:basedOn w:val="Normal"/>
    <w:uiPriority w:val="34"/>
    <w:qFormat/>
    <w:pPr>
      <w:ind w:left="611" w:hanging="420"/>
    </w:pPr>
  </w:style>
  <w:style w:type="paragraph" w:customStyle="1" w:styleId="TableParagraph">
    <w:name w:val="Table Paragraph"/>
    <w:basedOn w:val="Normal"/>
    <w:uiPriority w:val="1"/>
  </w:style>
  <w:style w:type="table" w:styleId="Grilledutableau">
    <w:name w:val="Table Grid"/>
    <w:basedOn w:val="TableauNormal"/>
    <w:uiPriority w:val="39"/>
    <w:rsid w:val="000E1717"/>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62B1D"/>
    <w:pPr>
      <w:tabs>
        <w:tab w:val="center" w:pos="4536"/>
        <w:tab w:val="right" w:pos="9072"/>
      </w:tabs>
    </w:pPr>
  </w:style>
  <w:style w:type="character" w:customStyle="1" w:styleId="En-tteCar">
    <w:name w:val="En-tête Car"/>
    <w:basedOn w:val="Policepardfaut"/>
    <w:link w:val="En-tte"/>
    <w:uiPriority w:val="99"/>
    <w:rsid w:val="00762B1D"/>
    <w:rPr>
      <w:rFonts w:ascii="Calibri" w:eastAsia="Calibri" w:hAnsi="Calibri" w:cs="Calibri"/>
      <w:lang w:val="fr-FR"/>
    </w:rPr>
  </w:style>
  <w:style w:type="paragraph" w:styleId="Pieddepage">
    <w:name w:val="footer"/>
    <w:basedOn w:val="Normal"/>
    <w:link w:val="PieddepageCar"/>
    <w:uiPriority w:val="99"/>
    <w:unhideWhenUsed/>
    <w:rsid w:val="00762B1D"/>
    <w:pPr>
      <w:tabs>
        <w:tab w:val="center" w:pos="4536"/>
        <w:tab w:val="right" w:pos="9072"/>
      </w:tabs>
    </w:pPr>
  </w:style>
  <w:style w:type="character" w:customStyle="1" w:styleId="PieddepageCar">
    <w:name w:val="Pied de page Car"/>
    <w:basedOn w:val="Policepardfaut"/>
    <w:link w:val="Pieddepage"/>
    <w:uiPriority w:val="99"/>
    <w:rsid w:val="00762B1D"/>
    <w:rPr>
      <w:rFonts w:ascii="Calibri" w:eastAsia="Calibri" w:hAnsi="Calibri" w:cs="Calibri"/>
      <w:lang w:val="fr-FR"/>
    </w:rPr>
  </w:style>
  <w:style w:type="character" w:customStyle="1" w:styleId="Titre4Car">
    <w:name w:val="Titre 4 Car"/>
    <w:basedOn w:val="Policepardfaut"/>
    <w:link w:val="Titre4"/>
    <w:uiPriority w:val="9"/>
    <w:rsid w:val="00B63C07"/>
    <w:rPr>
      <w:rFonts w:ascii="Calibri" w:eastAsiaTheme="majorEastAsia" w:hAnsi="Calibri" w:cstheme="majorBidi"/>
      <w:b/>
      <w:i/>
      <w:iCs/>
      <w:color w:val="365F91" w:themeColor="accent1" w:themeShade="BF"/>
      <w:lang w:val="fr-FR"/>
    </w:rPr>
  </w:style>
  <w:style w:type="paragraph" w:styleId="Sansinterligne">
    <w:name w:val="No Spacing"/>
    <w:uiPriority w:val="1"/>
    <w:rsid w:val="00413386"/>
    <w:pPr>
      <w:widowControl/>
      <w:autoSpaceDE/>
      <w:autoSpaceDN/>
    </w:pPr>
    <w:rPr>
      <w:lang w:val="fr-FR"/>
    </w:rPr>
  </w:style>
  <w:style w:type="paragraph" w:customStyle="1" w:styleId="DecimalAligned">
    <w:name w:val="Decimal Aligned"/>
    <w:basedOn w:val="Normal"/>
    <w:uiPriority w:val="40"/>
    <w:qFormat/>
    <w:rsid w:val="000D63AD"/>
    <w:pPr>
      <w:widowControl/>
      <w:tabs>
        <w:tab w:val="decimal" w:pos="360"/>
      </w:tabs>
      <w:autoSpaceDE/>
      <w:autoSpaceDN/>
      <w:spacing w:after="200" w:line="276" w:lineRule="auto"/>
    </w:pPr>
    <w:rPr>
      <w:rFonts w:asciiTheme="minorHAnsi" w:eastAsiaTheme="minorEastAsia" w:hAnsiTheme="minorHAnsi" w:cs="Times New Roman"/>
      <w:lang w:eastAsia="fr-FR"/>
    </w:rPr>
  </w:style>
  <w:style w:type="paragraph" w:styleId="Notedebasdepage">
    <w:name w:val="footnote text"/>
    <w:basedOn w:val="Normal"/>
    <w:link w:val="NotedebasdepageCar"/>
    <w:uiPriority w:val="99"/>
    <w:unhideWhenUsed/>
    <w:rsid w:val="000D63AD"/>
    <w:pPr>
      <w:widowControl/>
      <w:autoSpaceDE/>
      <w:autoSpaceDN/>
    </w:pPr>
    <w:rPr>
      <w:rFonts w:asciiTheme="minorHAnsi" w:eastAsiaTheme="minorEastAsia" w:hAnsiTheme="minorHAnsi" w:cs="Times New Roman"/>
      <w:sz w:val="20"/>
      <w:szCs w:val="20"/>
      <w:lang w:eastAsia="fr-FR"/>
    </w:rPr>
  </w:style>
  <w:style w:type="character" w:customStyle="1" w:styleId="NotedebasdepageCar">
    <w:name w:val="Note de bas de page Car"/>
    <w:basedOn w:val="Policepardfaut"/>
    <w:link w:val="Notedebasdepage"/>
    <w:uiPriority w:val="99"/>
    <w:rsid w:val="000D63AD"/>
    <w:rPr>
      <w:rFonts w:eastAsiaTheme="minorEastAsia" w:cs="Times New Roman"/>
      <w:sz w:val="20"/>
      <w:szCs w:val="20"/>
      <w:lang w:val="fr-FR" w:eastAsia="fr-FR"/>
    </w:rPr>
  </w:style>
  <w:style w:type="character" w:styleId="Accentuationlgre">
    <w:name w:val="Subtle Emphasis"/>
    <w:basedOn w:val="Policepardfaut"/>
    <w:uiPriority w:val="19"/>
    <w:qFormat/>
    <w:rsid w:val="000D63AD"/>
    <w:rPr>
      <w:i/>
      <w:iCs/>
    </w:rPr>
  </w:style>
  <w:style w:type="table" w:styleId="Trameclaire-Accent1">
    <w:name w:val="Light Shading Accent 1"/>
    <w:basedOn w:val="TableauNormal"/>
    <w:uiPriority w:val="60"/>
    <w:rsid w:val="000D63AD"/>
    <w:pPr>
      <w:widowControl/>
      <w:autoSpaceDE/>
      <w:autoSpaceDN/>
    </w:pPr>
    <w:rPr>
      <w:rFonts w:eastAsiaTheme="minorEastAsia"/>
      <w:color w:val="365F91" w:themeColor="accent1" w:themeShade="BF"/>
      <w:lang w:val="fr-FR" w:eastAsia="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Lienhypertexte">
    <w:name w:val="Hyperlink"/>
    <w:basedOn w:val="Policepardfaut"/>
    <w:uiPriority w:val="99"/>
    <w:unhideWhenUsed/>
    <w:rsid w:val="006F77DC"/>
    <w:rPr>
      <w:color w:val="0000FF" w:themeColor="hyperlink"/>
      <w:u w:val="single"/>
    </w:rPr>
  </w:style>
  <w:style w:type="character" w:styleId="Mentionnonrsolue">
    <w:name w:val="Unresolved Mention"/>
    <w:basedOn w:val="Policepardfaut"/>
    <w:uiPriority w:val="99"/>
    <w:semiHidden/>
    <w:unhideWhenUsed/>
    <w:rsid w:val="006F77DC"/>
    <w:rPr>
      <w:color w:val="605E5C"/>
      <w:shd w:val="clear" w:color="auto" w:fill="E1DFDD"/>
    </w:rPr>
  </w:style>
  <w:style w:type="paragraph" w:customStyle="1" w:styleId="Texte">
    <w:name w:val="Texte"/>
    <w:basedOn w:val="Normal"/>
    <w:link w:val="TexteCar"/>
    <w:qFormat/>
    <w:rsid w:val="0017483B"/>
    <w:pPr>
      <w:pBdr>
        <w:top w:val="nil"/>
        <w:left w:val="nil"/>
        <w:bottom w:val="nil"/>
        <w:right w:val="nil"/>
        <w:between w:val="nil"/>
        <w:bar w:val="nil"/>
      </w:pBdr>
      <w:spacing w:line="360" w:lineRule="auto"/>
      <w:jc w:val="both"/>
    </w:pPr>
  </w:style>
  <w:style w:type="character" w:customStyle="1" w:styleId="TexteCar">
    <w:name w:val="Texte Car"/>
    <w:basedOn w:val="Policepardfaut"/>
    <w:link w:val="Texte"/>
    <w:rsid w:val="0017483B"/>
    <w:rPr>
      <w:rFonts w:ascii="Calibri" w:eastAsia="Calibri" w:hAnsi="Calibri" w:cs="Calibri"/>
      <w:lang w:val="fr-FR"/>
    </w:rPr>
  </w:style>
  <w:style w:type="paragraph" w:styleId="En-ttedetabledesmatires">
    <w:name w:val="TOC Heading"/>
    <w:basedOn w:val="Titre1"/>
    <w:next w:val="Normal"/>
    <w:uiPriority w:val="39"/>
    <w:unhideWhenUsed/>
    <w:qFormat/>
    <w:rsid w:val="00F113D3"/>
    <w:pPr>
      <w:keepNext/>
      <w:keepLines/>
      <w:widowControl/>
      <w:numPr>
        <w:numId w:val="0"/>
      </w:numPr>
      <w:autoSpaceDE/>
      <w:autoSpaceDN/>
      <w:spacing w:before="240" w:line="259" w:lineRule="auto"/>
      <w:outlineLvl w:val="9"/>
    </w:pPr>
    <w:rPr>
      <w:rFonts w:asciiTheme="majorHAnsi" w:eastAsiaTheme="majorEastAsia" w:hAnsiTheme="majorHAnsi" w:cstheme="majorBidi"/>
      <w:b w:val="0"/>
      <w:bCs w:val="0"/>
      <w:i w:val="0"/>
      <w:color w:val="365F91" w:themeColor="accent1" w:themeShade="BF"/>
      <w:sz w:val="32"/>
      <w:szCs w:val="32"/>
      <w:lang w:eastAsia="fr-FR"/>
    </w:rPr>
  </w:style>
  <w:style w:type="paragraph" w:styleId="TM2">
    <w:name w:val="toc 2"/>
    <w:basedOn w:val="Normal"/>
    <w:next w:val="Normal"/>
    <w:autoRedefine/>
    <w:uiPriority w:val="39"/>
    <w:unhideWhenUsed/>
    <w:rsid w:val="00F113D3"/>
    <w:pPr>
      <w:spacing w:after="100"/>
      <w:ind w:left="220"/>
    </w:pPr>
  </w:style>
  <w:style w:type="paragraph" w:styleId="TM1">
    <w:name w:val="toc 1"/>
    <w:basedOn w:val="Normal"/>
    <w:next w:val="Normal"/>
    <w:autoRedefine/>
    <w:uiPriority w:val="39"/>
    <w:unhideWhenUsed/>
    <w:rsid w:val="00F113D3"/>
    <w:pPr>
      <w:spacing w:after="100"/>
    </w:pPr>
  </w:style>
  <w:style w:type="paragraph" w:styleId="TM3">
    <w:name w:val="toc 3"/>
    <w:basedOn w:val="Normal"/>
    <w:next w:val="Normal"/>
    <w:autoRedefine/>
    <w:uiPriority w:val="39"/>
    <w:unhideWhenUsed/>
    <w:rsid w:val="00EA7E21"/>
    <w:pPr>
      <w:spacing w:after="100"/>
      <w:ind w:left="440"/>
    </w:pPr>
  </w:style>
  <w:style w:type="paragraph" w:customStyle="1" w:styleId="Style1cita">
    <w:name w:val="Style1cita"/>
    <w:basedOn w:val="Texte"/>
    <w:link w:val="Style1citaCar"/>
    <w:qFormat/>
    <w:rsid w:val="00F502C0"/>
    <w:pPr>
      <w:spacing w:before="120" w:line="276" w:lineRule="auto"/>
    </w:pPr>
    <w:rPr>
      <w:rFonts w:cstheme="minorHAnsi"/>
      <w:b/>
      <w:bCs/>
      <w:i/>
      <w:iCs/>
      <w:color w:val="3F0065"/>
    </w:rPr>
  </w:style>
  <w:style w:type="character" w:styleId="lev">
    <w:name w:val="Strong"/>
    <w:basedOn w:val="Policepardfaut"/>
    <w:uiPriority w:val="22"/>
    <w:qFormat/>
    <w:rsid w:val="00F502C0"/>
    <w:rPr>
      <w:b/>
      <w:bCs/>
    </w:rPr>
  </w:style>
  <w:style w:type="character" w:customStyle="1" w:styleId="Style1citaCar">
    <w:name w:val="Style1cita Car"/>
    <w:basedOn w:val="TexteCar"/>
    <w:link w:val="Style1cita"/>
    <w:rsid w:val="00F502C0"/>
    <w:rPr>
      <w:rFonts w:ascii="Calibri" w:eastAsia="Calibri" w:hAnsi="Calibri" w:cstheme="minorHAnsi"/>
      <w:b/>
      <w:bCs/>
      <w:i/>
      <w:iCs/>
      <w:color w:val="3F0065"/>
      <w:lang w:val="fr-FR"/>
    </w:rPr>
  </w:style>
  <w:style w:type="character" w:customStyle="1" w:styleId="Titre2Car">
    <w:name w:val="Titre 2 Car"/>
    <w:basedOn w:val="Policepardfaut"/>
    <w:link w:val="Titre2"/>
    <w:uiPriority w:val="9"/>
    <w:rsid w:val="00BF206D"/>
    <w:rPr>
      <w:rFonts w:ascii="Calibri" w:eastAsia="Calibri" w:hAnsi="Calibri" w:cs="Calibri"/>
      <w:b/>
      <w:bCs/>
      <w:i/>
      <w:iCs/>
      <w:color w:val="C00000"/>
      <w:sz w:val="24"/>
      <w:szCs w:val="30"/>
      <w:lang w:val="fr-FR"/>
    </w:rPr>
  </w:style>
  <w:style w:type="character" w:customStyle="1" w:styleId="Titre1Car">
    <w:name w:val="Titre 1 Car"/>
    <w:basedOn w:val="Policepardfaut"/>
    <w:link w:val="Titre1"/>
    <w:uiPriority w:val="9"/>
    <w:rsid w:val="00EC4BC9"/>
    <w:rPr>
      <w:rFonts w:ascii="Calibri" w:eastAsia="Calibri" w:hAnsi="Calibri" w:cs="Calibri"/>
      <w:b/>
      <w:bCs/>
      <w:i/>
      <w:color w:val="7030A0"/>
      <w:sz w:val="24"/>
      <w:szCs w:val="40"/>
      <w:lang w:val="fr-FR"/>
    </w:rPr>
  </w:style>
  <w:style w:type="paragraph" w:styleId="NormalWeb">
    <w:name w:val="Normal (Web)"/>
    <w:basedOn w:val="Normal"/>
    <w:uiPriority w:val="99"/>
    <w:semiHidden/>
    <w:unhideWhenUsed/>
    <w:rsid w:val="00B67DE4"/>
    <w:rPr>
      <w:rFonts w:ascii="Times New Roman" w:hAnsi="Times New Roman" w:cs="Times New Roman"/>
      <w:sz w:val="24"/>
      <w:szCs w:val="24"/>
    </w:rPr>
  </w:style>
  <w:style w:type="table" w:styleId="TableauGrille4-Accentuation6">
    <w:name w:val="Grid Table 4 Accent 6"/>
    <w:basedOn w:val="TableauNormal"/>
    <w:uiPriority w:val="49"/>
    <w:rsid w:val="009D652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858953">
      <w:bodyDiv w:val="1"/>
      <w:marLeft w:val="0"/>
      <w:marRight w:val="0"/>
      <w:marTop w:val="0"/>
      <w:marBottom w:val="0"/>
      <w:divBdr>
        <w:top w:val="none" w:sz="0" w:space="0" w:color="auto"/>
        <w:left w:val="none" w:sz="0" w:space="0" w:color="auto"/>
        <w:bottom w:val="none" w:sz="0" w:space="0" w:color="auto"/>
        <w:right w:val="none" w:sz="0" w:space="0" w:color="auto"/>
      </w:divBdr>
    </w:div>
    <w:div w:id="896747381">
      <w:bodyDiv w:val="1"/>
      <w:marLeft w:val="0"/>
      <w:marRight w:val="0"/>
      <w:marTop w:val="0"/>
      <w:marBottom w:val="0"/>
      <w:divBdr>
        <w:top w:val="none" w:sz="0" w:space="0" w:color="auto"/>
        <w:left w:val="none" w:sz="0" w:space="0" w:color="auto"/>
        <w:bottom w:val="none" w:sz="0" w:space="0" w:color="auto"/>
        <w:right w:val="none" w:sz="0" w:space="0" w:color="auto"/>
      </w:divBdr>
    </w:div>
    <w:div w:id="1012487820">
      <w:bodyDiv w:val="1"/>
      <w:marLeft w:val="0"/>
      <w:marRight w:val="0"/>
      <w:marTop w:val="0"/>
      <w:marBottom w:val="0"/>
      <w:divBdr>
        <w:top w:val="none" w:sz="0" w:space="0" w:color="auto"/>
        <w:left w:val="none" w:sz="0" w:space="0" w:color="auto"/>
        <w:bottom w:val="none" w:sz="0" w:space="0" w:color="auto"/>
        <w:right w:val="none" w:sz="0" w:space="0" w:color="auto"/>
      </w:divBdr>
    </w:div>
    <w:div w:id="1097747685">
      <w:bodyDiv w:val="1"/>
      <w:marLeft w:val="0"/>
      <w:marRight w:val="0"/>
      <w:marTop w:val="0"/>
      <w:marBottom w:val="0"/>
      <w:divBdr>
        <w:top w:val="none" w:sz="0" w:space="0" w:color="auto"/>
        <w:left w:val="none" w:sz="0" w:space="0" w:color="auto"/>
        <w:bottom w:val="none" w:sz="0" w:space="0" w:color="auto"/>
        <w:right w:val="none" w:sz="0" w:space="0" w:color="auto"/>
      </w:divBdr>
      <w:divsChild>
        <w:div w:id="1149320441">
          <w:marLeft w:val="547"/>
          <w:marRight w:val="0"/>
          <w:marTop w:val="0"/>
          <w:marBottom w:val="0"/>
          <w:divBdr>
            <w:top w:val="none" w:sz="0" w:space="0" w:color="auto"/>
            <w:left w:val="none" w:sz="0" w:space="0" w:color="auto"/>
            <w:bottom w:val="none" w:sz="0" w:space="0" w:color="auto"/>
            <w:right w:val="none" w:sz="0" w:space="0" w:color="auto"/>
          </w:divBdr>
        </w:div>
        <w:div w:id="1263102595">
          <w:marLeft w:val="547"/>
          <w:marRight w:val="0"/>
          <w:marTop w:val="0"/>
          <w:marBottom w:val="0"/>
          <w:divBdr>
            <w:top w:val="none" w:sz="0" w:space="0" w:color="auto"/>
            <w:left w:val="none" w:sz="0" w:space="0" w:color="auto"/>
            <w:bottom w:val="none" w:sz="0" w:space="0" w:color="auto"/>
            <w:right w:val="none" w:sz="0" w:space="0" w:color="auto"/>
          </w:divBdr>
        </w:div>
        <w:div w:id="1316880968">
          <w:marLeft w:val="547"/>
          <w:marRight w:val="0"/>
          <w:marTop w:val="0"/>
          <w:marBottom w:val="0"/>
          <w:divBdr>
            <w:top w:val="none" w:sz="0" w:space="0" w:color="auto"/>
            <w:left w:val="none" w:sz="0" w:space="0" w:color="auto"/>
            <w:bottom w:val="none" w:sz="0" w:space="0" w:color="auto"/>
            <w:right w:val="none" w:sz="0" w:space="0" w:color="auto"/>
          </w:divBdr>
        </w:div>
        <w:div w:id="1672370829">
          <w:marLeft w:val="547"/>
          <w:marRight w:val="0"/>
          <w:marTop w:val="0"/>
          <w:marBottom w:val="0"/>
          <w:divBdr>
            <w:top w:val="none" w:sz="0" w:space="0" w:color="auto"/>
            <w:left w:val="none" w:sz="0" w:space="0" w:color="auto"/>
            <w:bottom w:val="none" w:sz="0" w:space="0" w:color="auto"/>
            <w:right w:val="none" w:sz="0" w:space="0" w:color="auto"/>
          </w:divBdr>
        </w:div>
      </w:divsChild>
    </w:div>
    <w:div w:id="1490168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jpeg"/><Relationship Id="rId5" Type="http://schemas.openxmlformats.org/officeDocument/2006/relationships/image" Target="media/image4.jpeg"/><Relationship Id="rId10" Type="http://schemas.openxmlformats.org/officeDocument/2006/relationships/image" Target="media/image8.jpeg"/><Relationship Id="rId4" Type="http://schemas.openxmlformats.org/officeDocument/2006/relationships/image" Target="media/image5.png"/><Relationship Id="rId9"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sour\Downloads\template%20EC%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deac60-8122-458c-a831-e06a1d5722ab" xsi:nil="true"/>
    <lcf76f155ced4ddcb4097134ff3c332f xmlns="8b2002ca-5afe-456b-af13-6b56415596a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E1D2F42F7C9449B131A859413CD294" ma:contentTypeVersion="16" ma:contentTypeDescription="Crée un document." ma:contentTypeScope="" ma:versionID="1cd6b30b016c6f9d0fad4e3a49947bf7">
  <xsd:schema xmlns:xsd="http://www.w3.org/2001/XMLSchema" xmlns:xs="http://www.w3.org/2001/XMLSchema" xmlns:p="http://schemas.microsoft.com/office/2006/metadata/properties" xmlns:ns2="8b2002ca-5afe-456b-af13-6b56415596a8" xmlns:ns3="fedeac60-8122-458c-a831-e06a1d5722ab" targetNamespace="http://schemas.microsoft.com/office/2006/metadata/properties" ma:root="true" ma:fieldsID="d331ae47b44c0c5ded1e81c534ab4170" ns2:_="" ns3:_="">
    <xsd:import namespace="8b2002ca-5afe-456b-af13-6b56415596a8"/>
    <xsd:import namespace="fedeac60-8122-458c-a831-e06a1d5722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002ca-5afe-456b-af13-6b5641559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2337c3fd-13be-4a22-99e6-6872c7f78da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deac60-8122-458c-a831-e06a1d5722a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d4df8c6-4653-4dca-93b7-90c72d847ef2}" ma:internalName="TaxCatchAll" ma:showField="CatchAllData" ma:web="fedeac60-8122-458c-a831-e06a1d5722a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FF843E-0EAB-431D-8D9F-ABEA535BA16F}">
  <ds:schemaRefs>
    <ds:schemaRef ds:uri="http://schemas.microsoft.com/office/2006/metadata/properties"/>
    <ds:schemaRef ds:uri="http://schemas.microsoft.com/office/infopath/2007/PartnerControls"/>
    <ds:schemaRef ds:uri="fedeac60-8122-458c-a831-e06a1d5722ab"/>
    <ds:schemaRef ds:uri="8b2002ca-5afe-456b-af13-6b56415596a8"/>
  </ds:schemaRefs>
</ds:datastoreItem>
</file>

<file path=customXml/itemProps2.xml><?xml version="1.0" encoding="utf-8"?>
<ds:datastoreItem xmlns:ds="http://schemas.openxmlformats.org/officeDocument/2006/customXml" ds:itemID="{36159747-DDAA-4B1F-B411-7A64CF5AA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002ca-5afe-456b-af13-6b56415596a8"/>
    <ds:schemaRef ds:uri="fedeac60-8122-458c-a831-e06a1d5722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50386C-545D-4B37-8C07-96322DCF3C75}">
  <ds:schemaRefs>
    <ds:schemaRef ds:uri="http://schemas.openxmlformats.org/officeDocument/2006/bibliography"/>
  </ds:schemaRefs>
</ds:datastoreItem>
</file>

<file path=customXml/itemProps4.xml><?xml version="1.0" encoding="utf-8"?>
<ds:datastoreItem xmlns:ds="http://schemas.openxmlformats.org/officeDocument/2006/customXml" ds:itemID="{A6C953BC-4034-42D0-A101-44A87BD187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EC 2025</Template>
  <TotalTime>12</TotalTime>
  <Pages>2</Pages>
  <Words>558</Words>
  <Characters>3071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Finale de Bulleting d'adhesion à l'asso</vt:lpstr>
    </vt:vector>
  </TitlesOfParts>
  <Company/>
  <LinksUpToDate>false</LinksUpToDate>
  <CharactersWithSpaces>3622</CharactersWithSpaces>
  <SharedDoc>false</SharedDoc>
  <HLinks>
    <vt:vector size="6" baseType="variant">
      <vt:variant>
        <vt:i4>3407944</vt:i4>
      </vt:variant>
      <vt:variant>
        <vt:i4>0</vt:i4>
      </vt:variant>
      <vt:variant>
        <vt:i4>0</vt:i4>
      </vt:variant>
      <vt:variant>
        <vt:i4>5</vt:i4>
      </vt:variant>
      <vt:variant>
        <vt:lpwstr>mailto:contact@empreintes-citoyennes.fr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Finale de Bulleting d'adhesion à l'asso</dc:title>
  <dc:subject/>
  <dc:creator>Mansour</dc:creator>
  <cp:keywords>DAGcvsRLj_I,BAFfuZXHBRA</cp:keywords>
  <dc:description/>
  <cp:lastModifiedBy>GOUPIL Julien</cp:lastModifiedBy>
  <cp:revision>12</cp:revision>
  <cp:lastPrinted>2025-12-11T13:59:00Z</cp:lastPrinted>
  <dcterms:created xsi:type="dcterms:W3CDTF">2026-06-12T14:49:00Z</dcterms:created>
  <dcterms:modified xsi:type="dcterms:W3CDTF">2026-06-12T15:03:00Z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2025-01-20T00:00:00Z</vt:filetime>
  </property>
  <property fmtid="{D5CDD505-2E9C-101B-9397-08002B2CF9AE}" pid="3" name="Creator">
    <vt:lpwstr>Canva</vt:lpwstr>
  </property>
  <property fmtid="{D5CDD505-2E9C-101B-9397-08002B2CF9AE}" pid="4" name="LastSaved">
    <vt:filetime>2025-01-20T00:00:00Z</vt:filetime>
  </property>
  <property fmtid="{D5CDD505-2E9C-101B-9397-08002B2CF9AE}" pid="5" name="Producer">
    <vt:lpwstr>Canva</vt:lpwstr>
  </property>
  <property fmtid="{D5CDD505-2E9C-101B-9397-08002B2CF9AE}" pid="6" name="ContentTypeId">
    <vt:lpwstr>0x01010001E1D2F42F7C9449B131A859413CD294</vt:lpwstr>
  </property>
  <property fmtid="{D5CDD505-2E9C-101B-9397-08002B2CF9AE}" pid="7" name="MediaServiceImageTags">
    <vt:lpwstr/>
  </property>
</Properties>
</file>