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A5B64" w14:textId="77777777" w:rsidR="00C24F0B" w:rsidRPr="00C24F0B" w:rsidRDefault="00C24F0B" w:rsidP="00C24F0B">
      <w:pPr>
        <w:pStyle w:val="Titre2"/>
        <w:jc w:val="center"/>
      </w:pPr>
      <w:r w:rsidRPr="00C24F0B">
        <w:t>Convention pluriannuelle d’inscription à la Communauté Territoires Citoyens</w:t>
      </w:r>
    </w:p>
    <w:p w14:paraId="3F80D2A9" w14:textId="77777777" w:rsidR="00C24F0B" w:rsidRPr="00C24F0B" w:rsidRDefault="00C24F0B" w:rsidP="00C24F0B">
      <w:pPr>
        <w:pStyle w:val="Titre2"/>
        <w:jc w:val="center"/>
      </w:pPr>
      <w:r w:rsidRPr="00C24F0B">
        <w:t>Le réseau national des collectivités engagées pour développer la citoyenneté dans les territoires</w:t>
      </w:r>
    </w:p>
    <w:p w14:paraId="4C1E743C" w14:textId="77777777" w:rsidR="00C24F0B" w:rsidRDefault="00C24F0B" w:rsidP="00C24F0B">
      <w:pPr>
        <w:pStyle w:val="Texte"/>
        <w:jc w:val="center"/>
        <w:rPr>
          <w:b/>
          <w:bCs/>
        </w:rPr>
      </w:pPr>
      <w:r w:rsidRPr="00C24F0B">
        <w:rPr>
          <w:b/>
          <w:bCs/>
        </w:rPr>
        <w:t>Animé par l’association d’intérêt général Empreintes Citoyennes</w:t>
      </w:r>
    </w:p>
    <w:p w14:paraId="3BFE15B5" w14:textId="77777777" w:rsidR="00C80C67" w:rsidRDefault="00C80C67" w:rsidP="00C24F0B">
      <w:pPr>
        <w:pStyle w:val="Texte"/>
        <w:rPr>
          <w:b/>
          <w:bCs/>
        </w:rPr>
      </w:pPr>
    </w:p>
    <w:p w14:paraId="475E0FA4" w14:textId="0E21A686" w:rsidR="00C24F0B" w:rsidRPr="00C24F0B" w:rsidRDefault="00C24F0B" w:rsidP="00C24F0B">
      <w:pPr>
        <w:pStyle w:val="Texte"/>
        <w:rPr>
          <w:b/>
          <w:bCs/>
        </w:rPr>
      </w:pPr>
      <w:r w:rsidRPr="00C24F0B">
        <w:rPr>
          <w:b/>
          <w:bCs/>
        </w:rPr>
        <w:t>Entre les soussignés</w:t>
      </w:r>
    </w:p>
    <w:p w14:paraId="7E8AEB5A" w14:textId="77777777" w:rsidR="00C24F0B" w:rsidRPr="00C24F0B" w:rsidRDefault="00C24F0B" w:rsidP="00C24F0B">
      <w:pPr>
        <w:pStyle w:val="Texte"/>
      </w:pPr>
      <w:r w:rsidRPr="00C24F0B">
        <w:rPr>
          <w:b/>
          <w:bCs/>
        </w:rPr>
        <w:t>L’association Empreintes Citoyennes</w:t>
      </w:r>
      <w:r w:rsidRPr="00C24F0B">
        <w:t>, association régie par la loi du 1er juillet 1901, dont le siège est situé 9 rue Dalou – 75015 Paris, représentée par Julien Goupil, Président, dûment habilité aux présentes,</w:t>
      </w:r>
      <w:r w:rsidRPr="00C24F0B">
        <w:br/>
        <w:t xml:space="preserve">ci-après dénommée </w:t>
      </w:r>
      <w:r w:rsidRPr="00C24F0B">
        <w:rPr>
          <w:b/>
          <w:bCs/>
        </w:rPr>
        <w:t>« l’Association »</w:t>
      </w:r>
      <w:r w:rsidRPr="00C24F0B">
        <w:t>,</w:t>
      </w:r>
    </w:p>
    <w:p w14:paraId="3273E7AA" w14:textId="77777777" w:rsidR="00C24F0B" w:rsidRPr="00C24F0B" w:rsidRDefault="00C24F0B" w:rsidP="00C24F0B">
      <w:pPr>
        <w:pStyle w:val="Texte"/>
      </w:pPr>
      <w:r w:rsidRPr="00C24F0B">
        <w:t>Et :</w:t>
      </w:r>
    </w:p>
    <w:p w14:paraId="238B23ED" w14:textId="70D9AB84" w:rsidR="00C24F0B" w:rsidRPr="00C24F0B" w:rsidRDefault="00C24F0B" w:rsidP="00C24F0B">
      <w:pPr>
        <w:pStyle w:val="Texte"/>
      </w:pPr>
      <w:r w:rsidRPr="00C24F0B">
        <w:rPr>
          <w:b/>
          <w:bCs/>
        </w:rPr>
        <w:t>La Ville de ………………………………………</w:t>
      </w:r>
      <w:r w:rsidRPr="00C24F0B">
        <w:t>, représentée par ……………………………………, en sa qualité de Maire ou de représentant(e) dûment habilité(e),</w:t>
      </w:r>
      <w:r>
        <w:t xml:space="preserve"> </w:t>
      </w:r>
      <w:r w:rsidRPr="00C24F0B">
        <w:t xml:space="preserve">ci-après dénommée </w:t>
      </w:r>
      <w:r w:rsidRPr="00C24F0B">
        <w:rPr>
          <w:b/>
          <w:bCs/>
        </w:rPr>
        <w:t>« la Ville »</w:t>
      </w:r>
      <w:r w:rsidRPr="00C24F0B">
        <w:t>,</w:t>
      </w:r>
    </w:p>
    <w:p w14:paraId="2BEDF34C" w14:textId="77777777" w:rsidR="00C24F0B" w:rsidRDefault="00C24F0B" w:rsidP="00C24F0B">
      <w:pPr>
        <w:pStyle w:val="Texte"/>
      </w:pPr>
      <w:r w:rsidRPr="00C24F0B">
        <w:t>Il est convenu ce qui suit :</w:t>
      </w:r>
    </w:p>
    <w:p w14:paraId="1A093D33" w14:textId="77777777" w:rsidR="00B546B2" w:rsidRDefault="00B546B2" w:rsidP="00C24F0B">
      <w:pPr>
        <w:pStyle w:val="Texte"/>
        <w:rPr>
          <w:b/>
          <w:bCs/>
        </w:rPr>
      </w:pPr>
    </w:p>
    <w:p w14:paraId="629B66ED" w14:textId="4B085748" w:rsidR="00C24F0B" w:rsidRPr="00C24F0B" w:rsidRDefault="00C24F0B" w:rsidP="00C24F0B">
      <w:pPr>
        <w:pStyle w:val="Texte"/>
        <w:rPr>
          <w:b/>
          <w:bCs/>
        </w:rPr>
      </w:pPr>
      <w:r w:rsidRPr="00C24F0B">
        <w:rPr>
          <w:b/>
          <w:bCs/>
        </w:rPr>
        <w:t>Article 1 – Objet de la convention</w:t>
      </w:r>
    </w:p>
    <w:p w14:paraId="7EC87466" w14:textId="77777777" w:rsidR="00C24F0B" w:rsidRDefault="00C24F0B" w:rsidP="00C24F0B">
      <w:pPr>
        <w:pStyle w:val="Texte"/>
      </w:pPr>
      <w:r w:rsidRPr="00C24F0B">
        <w:t xml:space="preserve">La présente convention a pour objet de formaliser l’inscription de la Ville à la </w:t>
      </w:r>
      <w:r w:rsidRPr="00C24F0B">
        <w:rPr>
          <w:b/>
          <w:bCs/>
        </w:rPr>
        <w:t>Communauté Territoires Citoyens</w:t>
      </w:r>
      <w:r w:rsidRPr="00C24F0B">
        <w:t>, réseau national de collectivités engagées pour développer la citoyenneté dans les territoires, animé par l’association d’intérêt général Empreintes Citoyennes.</w:t>
      </w:r>
    </w:p>
    <w:p w14:paraId="6B26793E" w14:textId="77777777" w:rsidR="00C24F0B" w:rsidRDefault="00C24F0B" w:rsidP="00C24F0B">
      <w:pPr>
        <w:pStyle w:val="Texte"/>
      </w:pPr>
      <w:r w:rsidRPr="00C24F0B">
        <w:t>La Communauté Territoires Citoyens constitue un espace de coopération, d’échanges, de partage d’expériences et de ressources entre collectivités souhaitant renforcer la participation citoyenne, encourager l’engagement citoyen et développer l’éducation à la citoyenneté.</w:t>
      </w:r>
    </w:p>
    <w:p w14:paraId="3E063A08" w14:textId="77777777" w:rsidR="00C24F0B" w:rsidRPr="00C24F0B" w:rsidRDefault="00C24F0B" w:rsidP="00C24F0B">
      <w:pPr>
        <w:pStyle w:val="Texte"/>
      </w:pPr>
      <w:r w:rsidRPr="00C24F0B">
        <w:t>Elle s’inscrit dans une logique de mise en réseau, de montée en compétence des territoires et de structuration des démarches citoyennes locales.</w:t>
      </w:r>
    </w:p>
    <w:p w14:paraId="0FED1E26" w14:textId="77777777" w:rsidR="00C24F0B" w:rsidRPr="00C24F0B" w:rsidRDefault="00C24F0B" w:rsidP="00C24F0B">
      <w:pPr>
        <w:pStyle w:val="Texte"/>
      </w:pPr>
      <w:r w:rsidRPr="00C24F0B">
        <w:t xml:space="preserve">La participation à cette communauté permet également, pour les collectivités qui le souhaitent, d’accéder à la candidature au label national </w:t>
      </w:r>
      <w:r w:rsidRPr="00C24F0B">
        <w:rPr>
          <w:b/>
          <w:bCs/>
        </w:rPr>
        <w:t>« Villages et Villes Citoyen(ne)s »</w:t>
      </w:r>
      <w:r w:rsidRPr="00C24F0B">
        <w:t>, qui valorise les communes engagées dans une démarche structurée de citoyenneté locale.</w:t>
      </w:r>
    </w:p>
    <w:p w14:paraId="16AA5819" w14:textId="77777777" w:rsidR="00C24F0B" w:rsidRDefault="00C24F0B" w:rsidP="00C24F0B">
      <w:pPr>
        <w:pStyle w:val="Texte"/>
      </w:pPr>
      <w:r w:rsidRPr="00C24F0B">
        <w:t>L’inscription à la Communauté Territoires Citoyens ne constitue pas une adhésion statutaire à l’association Empreintes Citoyennes et n’emporte pas participation à sa gouvernance associative.</w:t>
      </w:r>
    </w:p>
    <w:p w14:paraId="7917524D" w14:textId="77777777" w:rsidR="00B546B2" w:rsidRPr="00C24F0B" w:rsidRDefault="00B546B2" w:rsidP="00C24F0B">
      <w:pPr>
        <w:pStyle w:val="Texte"/>
      </w:pPr>
    </w:p>
    <w:p w14:paraId="200264B7" w14:textId="77777777" w:rsidR="00C24F0B" w:rsidRPr="00C24F0B" w:rsidRDefault="00C24F0B" w:rsidP="00C24F0B">
      <w:pPr>
        <w:pStyle w:val="Texte"/>
        <w:rPr>
          <w:b/>
          <w:bCs/>
        </w:rPr>
      </w:pPr>
      <w:r w:rsidRPr="00C24F0B">
        <w:rPr>
          <w:b/>
          <w:bCs/>
        </w:rPr>
        <w:t>Article 2 – Engagements de l’Association</w:t>
      </w:r>
    </w:p>
    <w:p w14:paraId="16DE8BB6" w14:textId="77777777" w:rsidR="00C24F0B" w:rsidRPr="00C24F0B" w:rsidRDefault="00C24F0B" w:rsidP="00C24F0B">
      <w:pPr>
        <w:pStyle w:val="Texte"/>
      </w:pPr>
      <w:r w:rsidRPr="00C24F0B">
        <w:t>Dans une posture de tiers de confiance du dialogue et des relations citoyennes, l’Association s’engage à :</w:t>
      </w:r>
    </w:p>
    <w:p w14:paraId="095743E2" w14:textId="4BC81AFC" w:rsidR="00155C40" w:rsidRDefault="00155C40" w:rsidP="00155C40">
      <w:pPr>
        <w:pStyle w:val="Texte"/>
        <w:numPr>
          <w:ilvl w:val="0"/>
          <w:numId w:val="14"/>
        </w:numPr>
      </w:pPr>
      <w:r w:rsidRPr="00C24F0B">
        <w:t>Animer</w:t>
      </w:r>
      <w:r w:rsidR="00C24F0B" w:rsidRPr="00C24F0B">
        <w:t xml:space="preserve"> et développer la Communauté Territoires Citoyens ;</w:t>
      </w:r>
    </w:p>
    <w:p w14:paraId="6CA1C98F" w14:textId="1FF02817" w:rsidR="00155C40" w:rsidRDefault="00155C40" w:rsidP="00155C40">
      <w:pPr>
        <w:pStyle w:val="Texte"/>
        <w:numPr>
          <w:ilvl w:val="0"/>
          <w:numId w:val="14"/>
        </w:numPr>
      </w:pPr>
      <w:r w:rsidRPr="00C24F0B">
        <w:t>Favoriser</w:t>
      </w:r>
      <w:r w:rsidR="00C24F0B" w:rsidRPr="00C24F0B">
        <w:t xml:space="preserve"> la mise en réseau et la coopération entre collectivités ;</w:t>
      </w:r>
    </w:p>
    <w:p w14:paraId="5C34E810" w14:textId="0F8B4B73" w:rsidR="00155C40" w:rsidRDefault="00155C40" w:rsidP="00155C40">
      <w:pPr>
        <w:pStyle w:val="Texte"/>
        <w:numPr>
          <w:ilvl w:val="0"/>
          <w:numId w:val="14"/>
        </w:numPr>
      </w:pPr>
      <w:r w:rsidRPr="00C24F0B">
        <w:t>Mettre</w:t>
      </w:r>
      <w:r w:rsidR="00C24F0B" w:rsidRPr="00C24F0B">
        <w:t xml:space="preserve"> à disposition des ressources, outils et référentiels méthodologiques ;</w:t>
      </w:r>
    </w:p>
    <w:p w14:paraId="698595D7" w14:textId="6735B963" w:rsidR="00155C40" w:rsidRDefault="00155C40" w:rsidP="00155C40">
      <w:pPr>
        <w:pStyle w:val="Texte"/>
        <w:numPr>
          <w:ilvl w:val="0"/>
          <w:numId w:val="14"/>
        </w:numPr>
      </w:pPr>
      <w:r w:rsidRPr="00C24F0B">
        <w:t>Organiser</w:t>
      </w:r>
      <w:r w:rsidR="00C24F0B" w:rsidRPr="00C24F0B">
        <w:t xml:space="preserve"> des temps d’échanges, de partage d’expériences et de valorisation des initiatives ;</w:t>
      </w:r>
    </w:p>
    <w:p w14:paraId="392FF2D3" w14:textId="4A987D44" w:rsidR="00155C40" w:rsidRDefault="00155C40" w:rsidP="00155C40">
      <w:pPr>
        <w:pStyle w:val="Texte"/>
        <w:numPr>
          <w:ilvl w:val="0"/>
          <w:numId w:val="14"/>
        </w:numPr>
      </w:pPr>
      <w:r w:rsidRPr="00C24F0B">
        <w:t>Accompagner</w:t>
      </w:r>
      <w:r w:rsidR="00C24F0B" w:rsidRPr="00C24F0B">
        <w:t xml:space="preserve"> les collectivités dans la structuration de leurs démarches citoyennes, selon leurs besoins et dans le cadre des ressources proposées par la Communauté ;</w:t>
      </w:r>
    </w:p>
    <w:p w14:paraId="72A286AD" w14:textId="25060EDE" w:rsidR="00C24F0B" w:rsidRDefault="00155C40" w:rsidP="00155C40">
      <w:pPr>
        <w:pStyle w:val="Texte"/>
        <w:numPr>
          <w:ilvl w:val="0"/>
          <w:numId w:val="14"/>
        </w:numPr>
      </w:pPr>
      <w:r>
        <w:t xml:space="preserve">Permettre </w:t>
      </w:r>
      <w:r w:rsidR="00C24F0B" w:rsidRPr="00C24F0B">
        <w:t>l’accès à la candidature au label national « Villages et Villes Citoyen(ne)s ».</w:t>
      </w:r>
    </w:p>
    <w:p w14:paraId="3F4058B7" w14:textId="77777777" w:rsidR="00B546B2" w:rsidRPr="00C24F0B" w:rsidRDefault="00B546B2" w:rsidP="00B546B2">
      <w:pPr>
        <w:pStyle w:val="Texte"/>
        <w:ind w:left="720"/>
      </w:pPr>
    </w:p>
    <w:p w14:paraId="60159893" w14:textId="77777777" w:rsidR="00C24F0B" w:rsidRPr="00C24F0B" w:rsidRDefault="00C24F0B" w:rsidP="00C24F0B">
      <w:pPr>
        <w:pStyle w:val="Texte"/>
        <w:rPr>
          <w:b/>
          <w:bCs/>
        </w:rPr>
      </w:pPr>
      <w:r w:rsidRPr="00C24F0B">
        <w:rPr>
          <w:b/>
          <w:bCs/>
        </w:rPr>
        <w:t>Article 3 – Engagements de la Ville</w:t>
      </w:r>
    </w:p>
    <w:p w14:paraId="378B37D0" w14:textId="77777777" w:rsidR="00C24F0B" w:rsidRPr="00C24F0B" w:rsidRDefault="00C24F0B" w:rsidP="00C24F0B">
      <w:pPr>
        <w:pStyle w:val="Texte"/>
      </w:pPr>
      <w:r w:rsidRPr="00C24F0B">
        <w:t>La Ville s’engage à :</w:t>
      </w:r>
    </w:p>
    <w:p w14:paraId="46D72EFA" w14:textId="5279FBAC" w:rsidR="00155C40" w:rsidRDefault="00C24F0B" w:rsidP="00155C40">
      <w:pPr>
        <w:pStyle w:val="Texte"/>
        <w:numPr>
          <w:ilvl w:val="0"/>
          <w:numId w:val="14"/>
        </w:numPr>
      </w:pPr>
      <w:proofErr w:type="gramStart"/>
      <w:r w:rsidRPr="00C24F0B">
        <w:t>s’inscrire</w:t>
      </w:r>
      <w:proofErr w:type="gramEnd"/>
      <w:r w:rsidRPr="00C24F0B">
        <w:t xml:space="preserve"> dans une dynamique d</w:t>
      </w:r>
      <w:r w:rsidR="00155C40">
        <w:t xml:space="preserve">’échange </w:t>
      </w:r>
      <w:r w:rsidRPr="00C24F0B">
        <w:t>au sein de la Communauté Territoires Citoyens</w:t>
      </w:r>
      <w:r w:rsidR="00155C40">
        <w:t xml:space="preserve"> </w:t>
      </w:r>
      <w:r w:rsidRPr="00C24F0B">
        <w:t>;</w:t>
      </w:r>
    </w:p>
    <w:p w14:paraId="466DC903" w14:textId="29F867A7" w:rsidR="00155C40" w:rsidRDefault="00C24F0B" w:rsidP="00155C40">
      <w:pPr>
        <w:pStyle w:val="Texte"/>
        <w:numPr>
          <w:ilvl w:val="0"/>
          <w:numId w:val="14"/>
        </w:numPr>
      </w:pPr>
      <w:proofErr w:type="gramStart"/>
      <w:r w:rsidRPr="00C24F0B">
        <w:t>participer</w:t>
      </w:r>
      <w:proofErr w:type="gramEnd"/>
      <w:r w:rsidRPr="00C24F0B">
        <w:t>, selon ses disponibilités, aux échanges, rencontres et initiatives proposés ;</w:t>
      </w:r>
    </w:p>
    <w:p w14:paraId="251817F6" w14:textId="39AD454A" w:rsidR="00155C40" w:rsidRDefault="00C24F0B" w:rsidP="00155C40">
      <w:pPr>
        <w:pStyle w:val="Texte"/>
        <w:numPr>
          <w:ilvl w:val="0"/>
          <w:numId w:val="14"/>
        </w:numPr>
      </w:pPr>
      <w:proofErr w:type="gramStart"/>
      <w:r w:rsidRPr="00C24F0B">
        <w:t>désigner</w:t>
      </w:r>
      <w:proofErr w:type="gramEnd"/>
      <w:r w:rsidRPr="00C24F0B">
        <w:t xml:space="preserve"> un élu référent et un agent référent pour assurer le lien avec l’Association ;</w:t>
      </w:r>
    </w:p>
    <w:p w14:paraId="72E8FC6D" w14:textId="4747F6A2" w:rsidR="00C24F0B" w:rsidRDefault="00C24F0B" w:rsidP="00155C40">
      <w:pPr>
        <w:pStyle w:val="Texte"/>
        <w:numPr>
          <w:ilvl w:val="0"/>
          <w:numId w:val="14"/>
        </w:numPr>
      </w:pPr>
      <w:proofErr w:type="gramStart"/>
      <w:r w:rsidRPr="00C24F0B">
        <w:t>contribuer</w:t>
      </w:r>
      <w:proofErr w:type="gramEnd"/>
      <w:r w:rsidRPr="00C24F0B">
        <w:t xml:space="preserve"> au fonctionnement de la Communauté par le versement d’une contribution annuelle.</w:t>
      </w:r>
    </w:p>
    <w:p w14:paraId="519F11F7" w14:textId="77777777" w:rsidR="00155C40" w:rsidRPr="00C24F0B" w:rsidRDefault="00155C40" w:rsidP="00C24F0B">
      <w:pPr>
        <w:pStyle w:val="Texte"/>
      </w:pPr>
    </w:p>
    <w:p w14:paraId="6F28E7F1" w14:textId="56052FBE" w:rsidR="00C24F0B" w:rsidRDefault="00C24F0B" w:rsidP="00C24F0B">
      <w:pPr>
        <w:pStyle w:val="Texte"/>
      </w:pPr>
      <w:r w:rsidRPr="00C24F0B">
        <w:rPr>
          <w:b/>
          <w:bCs/>
        </w:rPr>
        <w:t>Montant de la contribution annuelle :</w:t>
      </w:r>
      <w:r w:rsidRPr="00C24F0B">
        <w:t xml:space="preserve"> …………… €</w:t>
      </w:r>
      <w:r w:rsidR="00B546B2">
        <w:t xml:space="preserve"> - </w:t>
      </w:r>
      <w:r w:rsidRPr="00C24F0B">
        <w:t>TVA non applicable – association loi 1901</w:t>
      </w:r>
    </w:p>
    <w:p w14:paraId="0F56FC9E" w14:textId="77777777" w:rsidR="00C24F0B" w:rsidRDefault="00C24F0B" w:rsidP="00C24F0B">
      <w:pPr>
        <w:pStyle w:val="Texte"/>
      </w:pPr>
      <w:r w:rsidRPr="00C24F0B">
        <w:t>Après réception et validation des documents d’inscription signés, Empreintes Citoyennes confirme l’inscription et ouvre l’accès aux ressources et au dépôt de candidature au label, sans attendre le règlement. La contribution annuelle reste due selon les modalités de l’article 4.</w:t>
      </w:r>
    </w:p>
    <w:p w14:paraId="05F522E5" w14:textId="77777777" w:rsidR="00B546B2" w:rsidRPr="00C24F0B" w:rsidRDefault="00B546B2" w:rsidP="00C24F0B">
      <w:pPr>
        <w:pStyle w:val="Texte"/>
      </w:pPr>
    </w:p>
    <w:p w14:paraId="1725FAD0" w14:textId="77777777" w:rsidR="00C24F0B" w:rsidRPr="00C24F0B" w:rsidRDefault="00C24F0B" w:rsidP="00C24F0B">
      <w:pPr>
        <w:pStyle w:val="Texte"/>
        <w:rPr>
          <w:b/>
          <w:bCs/>
        </w:rPr>
      </w:pPr>
      <w:r w:rsidRPr="00C24F0B">
        <w:rPr>
          <w:b/>
          <w:bCs/>
        </w:rPr>
        <w:t>Article 4 – Modalités de facturation et de règlement</w:t>
      </w:r>
    </w:p>
    <w:p w14:paraId="2713C6FE" w14:textId="77777777" w:rsidR="00C24F0B" w:rsidRPr="00C24F0B" w:rsidRDefault="00C24F0B" w:rsidP="00C24F0B">
      <w:pPr>
        <w:pStyle w:val="Texte"/>
      </w:pPr>
      <w:r w:rsidRPr="00C24F0B">
        <w:t>La facturation est établie annuellement par l’Association, sur la base de l’engagement formalisé de la Ville dans le cadre de la présente convention.</w:t>
      </w:r>
    </w:p>
    <w:p w14:paraId="3CC5D86A" w14:textId="77777777" w:rsidR="00C24F0B" w:rsidRPr="00C24F0B" w:rsidRDefault="00C24F0B" w:rsidP="00C24F0B">
      <w:pPr>
        <w:pStyle w:val="Texte"/>
      </w:pPr>
      <w:r w:rsidRPr="00C24F0B">
        <w:t>La Ville précise ci-dessous la modalité de facturation souhaitée :</w:t>
      </w:r>
    </w:p>
    <w:p w14:paraId="0D0C21B1" w14:textId="77777777" w:rsidR="00C24F0B" w:rsidRPr="00C24F0B" w:rsidRDefault="00C24F0B" w:rsidP="00C24F0B">
      <w:pPr>
        <w:pStyle w:val="Texte"/>
      </w:pPr>
      <w:r w:rsidRPr="00C24F0B">
        <w:rPr>
          <w:rFonts w:ascii="Segoe UI Symbol" w:hAnsi="Segoe UI Symbol" w:cs="Segoe UI Symbol"/>
        </w:rPr>
        <w:t>☐</w:t>
      </w:r>
      <w:r w:rsidRPr="00C24F0B">
        <w:t xml:space="preserve"> Facturation annuelle après signature de la présente convention</w:t>
      </w:r>
    </w:p>
    <w:p w14:paraId="25754C35" w14:textId="77777777" w:rsidR="00C24F0B" w:rsidRPr="00C24F0B" w:rsidRDefault="00C24F0B" w:rsidP="00C24F0B">
      <w:pPr>
        <w:pStyle w:val="Texte"/>
      </w:pPr>
      <w:r w:rsidRPr="00C24F0B">
        <w:rPr>
          <w:rFonts w:ascii="Segoe UI Symbol" w:hAnsi="Segoe UI Symbol" w:cs="Segoe UI Symbol"/>
        </w:rPr>
        <w:t>☐</w:t>
      </w:r>
      <w:r w:rsidRPr="00C24F0B">
        <w:t xml:space="preserve"> Facturation annuelle sur bon de commande, établi à partir d’un devis transmis par Empreintes Citoyennes</w:t>
      </w:r>
    </w:p>
    <w:p w14:paraId="1FF95CFB" w14:textId="77777777" w:rsidR="00C24F0B" w:rsidRPr="00C24F0B" w:rsidRDefault="00C24F0B" w:rsidP="00C24F0B">
      <w:pPr>
        <w:pStyle w:val="Texte"/>
      </w:pPr>
      <w:r w:rsidRPr="00C24F0B">
        <w:rPr>
          <w:rFonts w:ascii="Segoe UI Symbol" w:hAnsi="Segoe UI Symbol" w:cs="Segoe UI Symbol"/>
        </w:rPr>
        <w:t>☐</w:t>
      </w:r>
      <w:r w:rsidRPr="00C24F0B">
        <w:t xml:space="preserve"> Autre modalité à préciser : ……………………………………………………………</w:t>
      </w:r>
    </w:p>
    <w:p w14:paraId="3C70C6DA" w14:textId="77777777" w:rsidR="00C24F0B" w:rsidRDefault="00C24F0B" w:rsidP="00C24F0B">
      <w:pPr>
        <w:pStyle w:val="Texte"/>
      </w:pPr>
      <w:r w:rsidRPr="00C24F0B">
        <w:t>Le règlement est effectué conformément aux règles et délais applicables à la Ville.</w:t>
      </w:r>
    </w:p>
    <w:p w14:paraId="428804E5" w14:textId="77777777" w:rsidR="00B546B2" w:rsidRPr="00C24F0B" w:rsidRDefault="00B546B2" w:rsidP="00C24F0B">
      <w:pPr>
        <w:pStyle w:val="Texte"/>
      </w:pPr>
    </w:p>
    <w:p w14:paraId="4D895F7A" w14:textId="77777777" w:rsidR="00C24F0B" w:rsidRPr="00C24F0B" w:rsidRDefault="00C24F0B" w:rsidP="00C24F0B">
      <w:pPr>
        <w:pStyle w:val="Texte"/>
        <w:rPr>
          <w:b/>
          <w:bCs/>
        </w:rPr>
      </w:pPr>
      <w:r w:rsidRPr="00C24F0B">
        <w:rPr>
          <w:b/>
          <w:bCs/>
        </w:rPr>
        <w:t>Article 5 – Durée de la convention</w:t>
      </w:r>
    </w:p>
    <w:p w14:paraId="2A20B3B2" w14:textId="77777777" w:rsidR="00C24F0B" w:rsidRPr="00C24F0B" w:rsidRDefault="00C24F0B" w:rsidP="00C24F0B">
      <w:pPr>
        <w:pStyle w:val="Texte"/>
      </w:pPr>
      <w:r w:rsidRPr="00C24F0B">
        <w:t>La présente convention est conclue pour une durée de ……… an(s), à compter de sa signature.</w:t>
      </w:r>
    </w:p>
    <w:p w14:paraId="439A8E7A" w14:textId="77777777" w:rsidR="00C24F0B" w:rsidRPr="00C24F0B" w:rsidRDefault="00C24F0B" w:rsidP="00C24F0B">
      <w:pPr>
        <w:pStyle w:val="Texte"/>
      </w:pPr>
      <w:r w:rsidRPr="00C24F0B">
        <w:t>Elle formalise l’inscription de la Ville à la Communauté Territoires Citoyens pour la durée indiquée ci-dessus.</w:t>
      </w:r>
    </w:p>
    <w:p w14:paraId="1B58BDDB" w14:textId="77777777" w:rsidR="00C24F0B" w:rsidRDefault="00C24F0B" w:rsidP="00C24F0B">
      <w:pPr>
        <w:pStyle w:val="Texte"/>
      </w:pPr>
      <w:r w:rsidRPr="00C24F0B">
        <w:t>À l’issue de cette période, la convention pourra être renouvelée d’un commun accord entre les parties, selon les modalités définies entre l’Association et la Ville.</w:t>
      </w:r>
    </w:p>
    <w:p w14:paraId="6260024B" w14:textId="77777777" w:rsidR="00B546B2" w:rsidRPr="00C24F0B" w:rsidRDefault="00B546B2" w:rsidP="00C24F0B">
      <w:pPr>
        <w:pStyle w:val="Texte"/>
      </w:pPr>
    </w:p>
    <w:p w14:paraId="367844BD" w14:textId="77777777" w:rsidR="00C24F0B" w:rsidRPr="00C24F0B" w:rsidRDefault="00C24F0B" w:rsidP="00C24F0B">
      <w:pPr>
        <w:pStyle w:val="Texte"/>
        <w:pageBreakBefore/>
        <w:spacing w:line="300" w:lineRule="auto"/>
        <w:rPr>
          <w:b/>
          <w:bCs/>
        </w:rPr>
      </w:pPr>
      <w:r w:rsidRPr="00C24F0B">
        <w:rPr>
          <w:b/>
          <w:bCs/>
        </w:rPr>
        <w:t>Article 6 – Résiliation</w:t>
      </w:r>
    </w:p>
    <w:p w14:paraId="3EF1D9C2" w14:textId="77777777" w:rsidR="00C24F0B" w:rsidRPr="00C24F0B" w:rsidRDefault="00C24F0B" w:rsidP="00C24F0B">
      <w:pPr>
        <w:pStyle w:val="Texte"/>
        <w:spacing w:line="300" w:lineRule="auto"/>
      </w:pPr>
      <w:r w:rsidRPr="00C24F0B">
        <w:t xml:space="preserve">Chaque partie peut mettre fin à la présente convention par notification écrite adressée à l’autre partie, avec un </w:t>
      </w:r>
      <w:r w:rsidRPr="00C24F0B">
        <w:t>préavis de trois mois.</w:t>
      </w:r>
    </w:p>
    <w:p w14:paraId="5F3BABCF" w14:textId="77777777" w:rsidR="00C24F0B" w:rsidRPr="00C24F0B" w:rsidRDefault="00C24F0B" w:rsidP="00C24F0B">
      <w:pPr>
        <w:pStyle w:val="Texte"/>
        <w:spacing w:line="300" w:lineRule="auto"/>
      </w:pPr>
      <w:r w:rsidRPr="00C24F0B">
        <w:t>En cas de non-paiement de la contribution annuelle dans un délai de 90 jours suivant son échéance, l’inscription de la Ville à la Communauté Territoires Citoyens pourra être suspendue ou résiliée de plein droit par l’Association, après rappel resté sans effet.</w:t>
      </w:r>
    </w:p>
    <w:p w14:paraId="0F3B1738" w14:textId="77777777" w:rsidR="00C24F0B" w:rsidRDefault="00C24F0B" w:rsidP="00C24F0B">
      <w:pPr>
        <w:pStyle w:val="Texte"/>
        <w:spacing w:line="300" w:lineRule="auto"/>
      </w:pPr>
      <w:r w:rsidRPr="00C24F0B">
        <w:t>Pour les collectivités détentrices du label national « Villages et Villes Citoyen(ne)s », la fin de l’inscription à la Communauté Territoires Citoyens peut entraîner la suspension ou le retrait du bénéfice du label, selon les modalités propres à celui-ci.</w:t>
      </w:r>
    </w:p>
    <w:p w14:paraId="21BEABA5" w14:textId="77777777" w:rsidR="00B546B2" w:rsidRPr="00C24F0B" w:rsidRDefault="00B546B2" w:rsidP="00C24F0B">
      <w:pPr>
        <w:pStyle w:val="Texte"/>
        <w:spacing w:line="300" w:lineRule="auto"/>
      </w:pPr>
    </w:p>
    <w:p w14:paraId="68F66BD9" w14:textId="77777777" w:rsidR="00C24F0B" w:rsidRPr="00C24F0B" w:rsidRDefault="00C24F0B" w:rsidP="00C24F0B">
      <w:pPr>
        <w:pStyle w:val="Texte"/>
        <w:spacing w:line="300" w:lineRule="auto"/>
        <w:rPr>
          <w:b/>
          <w:bCs/>
        </w:rPr>
      </w:pPr>
      <w:r w:rsidRPr="00C24F0B">
        <w:rPr>
          <w:b/>
          <w:bCs/>
        </w:rPr>
        <w:t>Article 7 – Gouvernance</w:t>
      </w:r>
    </w:p>
    <w:p w14:paraId="50945FFD" w14:textId="77777777" w:rsidR="00C24F0B" w:rsidRPr="00C24F0B" w:rsidRDefault="00C24F0B" w:rsidP="00C24F0B">
      <w:pPr>
        <w:pStyle w:val="Texte"/>
        <w:spacing w:line="300" w:lineRule="auto"/>
      </w:pPr>
      <w:r w:rsidRPr="00C24F0B">
        <w:t>La participation de la Ville à la Communauté Territoires Citoyens n’emporte aucune participation à la gouvernance de l’association Empreintes Citoyennes.</w:t>
      </w:r>
    </w:p>
    <w:p w14:paraId="673345EC" w14:textId="77777777" w:rsidR="00C24F0B" w:rsidRDefault="00C24F0B" w:rsidP="00C24F0B">
      <w:pPr>
        <w:pStyle w:val="Texte"/>
        <w:spacing w:line="300" w:lineRule="auto"/>
      </w:pPr>
      <w:r w:rsidRPr="00C24F0B">
        <w:t>La Ville participe à une communauté animée par l’Association, sans devenir membre statutaire de l’association Empreintes Citoyennes, conformément aux statuts de celle-ci.</w:t>
      </w:r>
    </w:p>
    <w:p w14:paraId="267A239C" w14:textId="77777777" w:rsidR="00B546B2" w:rsidRPr="00C24F0B" w:rsidRDefault="00B546B2" w:rsidP="00C24F0B">
      <w:pPr>
        <w:pStyle w:val="Texte"/>
        <w:spacing w:line="300" w:lineRule="auto"/>
      </w:pPr>
    </w:p>
    <w:p w14:paraId="350E66D8" w14:textId="77777777" w:rsidR="00C24F0B" w:rsidRPr="00C24F0B" w:rsidRDefault="00C24F0B" w:rsidP="00C24F0B">
      <w:pPr>
        <w:pStyle w:val="Texte"/>
        <w:spacing w:line="300" w:lineRule="auto"/>
        <w:rPr>
          <w:b/>
          <w:bCs/>
        </w:rPr>
      </w:pPr>
      <w:r w:rsidRPr="00C24F0B">
        <w:rPr>
          <w:b/>
          <w:bCs/>
        </w:rPr>
        <w:t>Article 8 – Suivi de la coopération</w:t>
      </w:r>
    </w:p>
    <w:p w14:paraId="048C4CD5" w14:textId="77777777" w:rsidR="00C24F0B" w:rsidRPr="00C24F0B" w:rsidRDefault="00C24F0B" w:rsidP="00C24F0B">
      <w:pPr>
        <w:pStyle w:val="Texte"/>
        <w:spacing w:line="300" w:lineRule="auto"/>
      </w:pPr>
      <w:r w:rsidRPr="00C24F0B">
        <w:t>Un échange régulier, au minimum annuel, est organisé entre l’Association et la Ville afin de :</w:t>
      </w:r>
    </w:p>
    <w:p w14:paraId="37341A8D" w14:textId="77777777" w:rsidR="00B546B2" w:rsidRDefault="00C24F0B" w:rsidP="00B546B2">
      <w:pPr>
        <w:pStyle w:val="Texte"/>
        <w:numPr>
          <w:ilvl w:val="0"/>
          <w:numId w:val="14"/>
        </w:numPr>
        <w:spacing w:line="300" w:lineRule="auto"/>
      </w:pPr>
      <w:proofErr w:type="gramStart"/>
      <w:r w:rsidRPr="00C24F0B">
        <w:t>partager</w:t>
      </w:r>
      <w:proofErr w:type="gramEnd"/>
      <w:r w:rsidRPr="00C24F0B">
        <w:t xml:space="preserve"> les actions engagées ;</w:t>
      </w:r>
    </w:p>
    <w:p w14:paraId="29B23274" w14:textId="77777777" w:rsidR="00B546B2" w:rsidRDefault="00C24F0B" w:rsidP="00B546B2">
      <w:pPr>
        <w:pStyle w:val="Texte"/>
        <w:numPr>
          <w:ilvl w:val="0"/>
          <w:numId w:val="14"/>
        </w:numPr>
        <w:spacing w:line="300" w:lineRule="auto"/>
      </w:pPr>
      <w:proofErr w:type="gramStart"/>
      <w:r w:rsidRPr="00C24F0B">
        <w:t>valoriser</w:t>
      </w:r>
      <w:proofErr w:type="gramEnd"/>
      <w:r w:rsidRPr="00C24F0B">
        <w:t xml:space="preserve"> les initiatives du territoire ;</w:t>
      </w:r>
    </w:p>
    <w:p w14:paraId="503E0D19" w14:textId="77777777" w:rsidR="00B546B2" w:rsidRDefault="00C24F0B" w:rsidP="00B546B2">
      <w:pPr>
        <w:pStyle w:val="Texte"/>
        <w:numPr>
          <w:ilvl w:val="0"/>
          <w:numId w:val="14"/>
        </w:numPr>
        <w:spacing w:line="300" w:lineRule="auto"/>
      </w:pPr>
      <w:proofErr w:type="gramStart"/>
      <w:r w:rsidRPr="00C24F0B">
        <w:t>identifier</w:t>
      </w:r>
      <w:proofErr w:type="gramEnd"/>
      <w:r w:rsidRPr="00C24F0B">
        <w:t xml:space="preserve"> les axes de développement ;</w:t>
      </w:r>
    </w:p>
    <w:p w14:paraId="285011CB" w14:textId="77777777" w:rsidR="00B546B2" w:rsidRDefault="00C24F0B" w:rsidP="00B546B2">
      <w:pPr>
        <w:pStyle w:val="Texte"/>
        <w:numPr>
          <w:ilvl w:val="0"/>
          <w:numId w:val="14"/>
        </w:numPr>
        <w:spacing w:line="300" w:lineRule="auto"/>
      </w:pPr>
      <w:proofErr w:type="gramStart"/>
      <w:r w:rsidRPr="00C24F0B">
        <w:t>ajuster</w:t>
      </w:r>
      <w:proofErr w:type="gramEnd"/>
      <w:r w:rsidRPr="00C24F0B">
        <w:t>, le cas échéant, les modalités de coopération ;</w:t>
      </w:r>
    </w:p>
    <w:p w14:paraId="156C2B1F" w14:textId="22C76C38" w:rsidR="00C24F0B" w:rsidRPr="00C24F0B" w:rsidRDefault="00C24F0B" w:rsidP="00B546B2">
      <w:pPr>
        <w:pStyle w:val="Texte"/>
        <w:numPr>
          <w:ilvl w:val="0"/>
          <w:numId w:val="14"/>
        </w:numPr>
        <w:spacing w:line="300" w:lineRule="auto"/>
      </w:pPr>
      <w:r w:rsidRPr="00C24F0B">
        <w:t xml:space="preserve"> </w:t>
      </w:r>
      <w:proofErr w:type="gramStart"/>
      <w:r w:rsidRPr="00C24F0B">
        <w:t>renforcer</w:t>
      </w:r>
      <w:proofErr w:type="gramEnd"/>
      <w:r w:rsidRPr="00C24F0B">
        <w:t xml:space="preserve"> l’impact des démarches citoyennes locales.</w:t>
      </w:r>
    </w:p>
    <w:p w14:paraId="71BF1063" w14:textId="77777777" w:rsidR="00C24F0B" w:rsidRDefault="00C24F0B" w:rsidP="00C24F0B">
      <w:pPr>
        <w:pStyle w:val="Texte"/>
        <w:spacing w:line="300" w:lineRule="auto"/>
      </w:pPr>
      <w:r w:rsidRPr="00C24F0B">
        <w:t>Cette dynamique s’inscrit dans une logique d’amélioration continue, de coopération entre territoires et de consolidation progressive des politiques citoyennes locales.</w:t>
      </w:r>
    </w:p>
    <w:p w14:paraId="0060208F" w14:textId="77777777" w:rsidR="00B546B2" w:rsidRPr="00C24F0B" w:rsidRDefault="00B546B2" w:rsidP="00C24F0B">
      <w:pPr>
        <w:pStyle w:val="Texte"/>
        <w:spacing w:before="0" w:after="0" w:line="100" w:lineRule="exact"/>
      </w:pPr>
    </w:p>
    <w:p w14:paraId="328F19F1" w14:textId="77777777" w:rsidR="00B546B2" w:rsidRDefault="00C24F0B" w:rsidP="00C24F0B">
      <w:pPr>
        <w:pStyle w:val="Texte"/>
        <w:keepNext/>
      </w:pPr>
      <w:r w:rsidRPr="00C24F0B">
        <w:t>Fait à ………………………………………</w:t>
      </w:r>
    </w:p>
    <w:p w14:paraId="2A40273F" w14:textId="77777777" w:rsidR="00B546B2" w:rsidRDefault="00B546B2" w:rsidP="00C24F0B">
      <w:pPr>
        <w:pStyle w:val="Texte"/>
        <w:keepNext/>
        <w:spacing w:before="0" w:after="0" w:line="100" w:lineRule="exact"/>
      </w:pPr>
    </w:p>
    <w:p w14:paraId="49E494C9" w14:textId="36E3074C" w:rsidR="00C24F0B" w:rsidRDefault="00C24F0B" w:rsidP="00C24F0B">
      <w:pPr>
        <w:pStyle w:val="Texte"/>
        <w:keepNext/>
      </w:pPr>
      <w:r w:rsidRPr="00C24F0B">
        <w:t>Le ………………………………………</w:t>
      </w:r>
    </w:p>
    <w:p w14:paraId="62726A41" w14:textId="77777777" w:rsidR="00B546B2" w:rsidRPr="00C24F0B" w:rsidRDefault="00B546B2" w:rsidP="00C24F0B">
      <w:pPr>
        <w:pStyle w:val="Texte"/>
        <w:keepNext/>
        <w:spacing w:before="0" w:after="0" w:line="100" w:lineRule="exact"/>
      </w:pPr>
    </w:p>
    <w:p w14:paraId="7626FAD2" w14:textId="3AACF63F" w:rsidR="00B546B2" w:rsidRDefault="00C24F0B" w:rsidP="00C24F0B">
      <w:pPr>
        <w:pStyle w:val="Texte"/>
        <w:keepNext/>
        <w:spacing w:after="80"/>
      </w:pPr>
      <w:r w:rsidRPr="00C24F0B">
        <w:t>Pour l’association Empreintes Citoyennes</w:t>
      </w:r>
      <w:r w:rsidR="00B546B2">
        <w:tab/>
      </w:r>
      <w:r w:rsidR="00B546B2">
        <w:tab/>
      </w:r>
      <w:r w:rsidR="00B546B2">
        <w:tab/>
      </w:r>
      <w:r w:rsidR="00B546B2" w:rsidRPr="00C24F0B">
        <w:t>Pour la Ville de</w:t>
      </w:r>
      <w:r w:rsidR="00B546B2">
        <w:t xml:space="preserve"> </w:t>
      </w:r>
    </w:p>
    <w:p w14:paraId="7F7617F1" w14:textId="034BBBD0" w:rsidR="00B546B2" w:rsidRDefault="00C24F0B" w:rsidP="00C24F0B">
      <w:pPr>
        <w:pStyle w:val="Texte"/>
        <w:keepNext/>
        <w:spacing w:after="80"/>
      </w:pPr>
      <w:r w:rsidRPr="00C24F0B">
        <w:t>Julien Goupil</w:t>
      </w:r>
      <w:r w:rsidR="00B546B2">
        <w:tab/>
      </w:r>
      <w:r w:rsidR="00B546B2">
        <w:tab/>
      </w:r>
      <w:r w:rsidR="00B546B2">
        <w:tab/>
      </w:r>
      <w:r w:rsidR="00B546B2">
        <w:tab/>
      </w:r>
      <w:r w:rsidR="00B546B2">
        <w:tab/>
      </w:r>
      <w:r w:rsidR="00B546B2">
        <w:tab/>
      </w:r>
      <w:r w:rsidR="00B546B2">
        <w:tab/>
      </w:r>
      <w:r w:rsidR="00B546B2" w:rsidRPr="00C24F0B">
        <w:t>Nom</w:t>
      </w:r>
    </w:p>
    <w:p w14:paraId="612CAF5F" w14:textId="198C829C" w:rsidR="00C24F0B" w:rsidRDefault="00C24F0B" w:rsidP="00C24F0B">
      <w:pPr>
        <w:pStyle w:val="Texte"/>
        <w:spacing w:after="80"/>
      </w:pPr>
      <w:r w:rsidRPr="00C24F0B">
        <w:t>Président</w:t>
      </w:r>
      <w:r w:rsidR="00B546B2">
        <w:tab/>
      </w:r>
      <w:r w:rsidR="00B546B2">
        <w:tab/>
      </w:r>
      <w:r w:rsidR="00B546B2">
        <w:tab/>
      </w:r>
      <w:r w:rsidR="00B546B2">
        <w:tab/>
      </w:r>
      <w:r w:rsidR="00B546B2">
        <w:tab/>
      </w:r>
      <w:r w:rsidR="00B546B2">
        <w:tab/>
      </w:r>
      <w:r w:rsidR="00B546B2">
        <w:tab/>
      </w:r>
      <w:r w:rsidR="00B546B2" w:rsidRPr="00C24F0B">
        <w:t>Fonction</w:t>
      </w:r>
      <w:r w:rsidRPr="00C24F0B">
        <w:br/>
        <w:t>Signature :</w:t>
      </w:r>
      <w:r w:rsidR="00B546B2">
        <w:tab/>
      </w:r>
      <w:r w:rsidR="00B546B2">
        <w:tab/>
      </w:r>
      <w:r w:rsidR="00B546B2">
        <w:tab/>
      </w:r>
      <w:r w:rsidR="00B546B2">
        <w:tab/>
      </w:r>
      <w:r w:rsidR="00B546B2">
        <w:tab/>
      </w:r>
      <w:r w:rsidR="00B546B2">
        <w:tab/>
      </w:r>
      <w:r w:rsidR="00B546B2">
        <w:tab/>
      </w:r>
      <w:r w:rsidR="00B546B2" w:rsidRPr="00C24F0B">
        <w:t>Signature :</w:t>
      </w:r>
    </w:p>
    <w:p w14:paraId="6986665B" w14:textId="77777777" w:rsidR="00557125" w:rsidRPr="005018BE" w:rsidRDefault="00557125" w:rsidP="00C24F0B">
      <w:pPr>
        <w:pStyle w:val="Texte"/>
        <w:spacing w:before="0" w:after="0" w:line="100" w:lineRule="exact"/>
      </w:pPr>
    </w:p>
    <w:sectPr w:rsidR="00557125" w:rsidRPr="005018BE" w:rsidSect="009D652C">
      <w:headerReference w:type="default" r:id="rId11"/>
      <w:footerReference w:type="default" r:id="rId12"/>
      <w:headerReference w:type="first" r:id="rId13"/>
      <w:footerReference w:type="first" r:id="rId14"/>
      <w:type w:val="continuous"/>
      <w:pgSz w:w="11910" w:h="16850"/>
      <w:pgMar w:top="1985" w:right="853" w:bottom="1560" w:left="850" w:header="720" w:footer="12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C75AB" w14:textId="77777777" w:rsidR="00D02445" w:rsidRDefault="00D02445" w:rsidP="00762B1D">
      <w:r>
        <w:separator/>
      </w:r>
    </w:p>
  </w:endnote>
  <w:endnote w:type="continuationSeparator" w:id="0">
    <w:p w14:paraId="4D53C44A" w14:textId="77777777" w:rsidR="00D02445" w:rsidRDefault="00D02445" w:rsidP="00762B1D">
      <w:r>
        <w:continuationSeparator/>
      </w:r>
    </w:p>
  </w:endnote>
  <w:endnote w:type="continuationNotice" w:id="1">
    <w:p w14:paraId="4A1928B5" w14:textId="77777777" w:rsidR="00D02445" w:rsidRDefault="00D02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1536" w14:textId="77777777" w:rsidR="00F44CA2" w:rsidRDefault="00F44CA2">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p>
  <w:p w14:paraId="47671961" w14:textId="22DA01EC" w:rsidR="00902332" w:rsidRDefault="00902332" w:rsidP="00F11F84">
    <w:pPr>
      <w:spacing w:line="276" w:lineRule="auto"/>
      <w:ind w:left="2355" w:right="1364" w:hanging="585"/>
      <w:jc w:val="center"/>
      <w:rPr>
        <w:i/>
        <w:color w:val="9A2E73"/>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935805"/>
      <w:docPartObj>
        <w:docPartGallery w:val="Page Numbers (Bottom of Page)"/>
        <w:docPartUnique/>
      </w:docPartObj>
    </w:sdtPr>
    <w:sdtContent>
      <w:p w14:paraId="7811B957" w14:textId="713AC638" w:rsidR="00F44CA2" w:rsidRDefault="00F44CA2">
        <w:pPr>
          <w:pStyle w:val="Pieddepage"/>
          <w:jc w:val="right"/>
        </w:pPr>
        <w:r>
          <w:fldChar w:fldCharType="begin"/>
        </w:r>
        <w:r>
          <w:instrText>PAGE   \* MERGEFORMAT</w:instrText>
        </w:r>
        <w:r>
          <w:fldChar w:fldCharType="separate"/>
        </w:r>
        <w:r>
          <w:t>2</w:t>
        </w:r>
        <w:r>
          <w:fldChar w:fldCharType="end"/>
        </w:r>
      </w:p>
    </w:sdtContent>
  </w:sdt>
  <w:p w14:paraId="22823400" w14:textId="77777777" w:rsidR="00F44CA2" w:rsidRDefault="00F44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F1F58" w14:textId="77777777" w:rsidR="00D02445" w:rsidRDefault="00D02445" w:rsidP="00762B1D">
      <w:r>
        <w:separator/>
      </w:r>
    </w:p>
  </w:footnote>
  <w:footnote w:type="continuationSeparator" w:id="0">
    <w:p w14:paraId="3216C4AA" w14:textId="77777777" w:rsidR="00D02445" w:rsidRDefault="00D02445" w:rsidP="00762B1D">
      <w:r>
        <w:continuationSeparator/>
      </w:r>
    </w:p>
  </w:footnote>
  <w:footnote w:type="continuationNotice" w:id="1">
    <w:p w14:paraId="0332D595" w14:textId="77777777" w:rsidR="00D02445" w:rsidRDefault="00D024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873A" w14:textId="767003E5" w:rsidR="00762B1D" w:rsidRDefault="00F44CA2" w:rsidP="00557125">
    <w:pPr>
      <w:pStyle w:val="Titre2"/>
      <w:spacing w:before="22"/>
      <w:ind w:right="1"/>
    </w:pPr>
    <w:r>
      <w:rPr>
        <w:noProof/>
      </w:rPr>
      <mc:AlternateContent>
        <mc:Choice Requires="wpg">
          <w:drawing>
            <wp:anchor distT="0" distB="0" distL="114300" distR="114300" simplePos="0" relativeHeight="251674112" behindDoc="1" locked="0" layoutInCell="1" allowOverlap="1" wp14:anchorId="04B75486" wp14:editId="433E36C5">
              <wp:simplePos x="0" y="0"/>
              <wp:positionH relativeFrom="column">
                <wp:posOffset>-548803</wp:posOffset>
              </wp:positionH>
              <wp:positionV relativeFrom="paragraph">
                <wp:posOffset>-457200</wp:posOffset>
              </wp:positionV>
              <wp:extent cx="7562850" cy="10695940"/>
              <wp:effectExtent l="0" t="0" r="0" b="0"/>
              <wp:wrapNone/>
              <wp:docPr id="997731828" name="Groupe 8"/>
              <wp:cNvGraphicFramePr/>
              <a:graphic xmlns:a="http://schemas.openxmlformats.org/drawingml/2006/main">
                <a:graphicData uri="http://schemas.microsoft.com/office/word/2010/wordprocessingGroup">
                  <wpg:wgp>
                    <wpg:cNvGrpSpPr/>
                    <wpg:grpSpPr>
                      <a:xfrm>
                        <a:off x="0" y="0"/>
                        <a:ext cx="7562850" cy="10695940"/>
                        <a:chOff x="0" y="0"/>
                        <a:chExt cx="7562850" cy="10695940"/>
                      </a:xfrm>
                    </wpg:grpSpPr>
                    <wpg:grpSp>
                      <wpg:cNvPr id="1477689427" name="Groupe 6"/>
                      <wpg:cNvGrpSpPr/>
                      <wpg:grpSpPr>
                        <a:xfrm>
                          <a:off x="0" y="0"/>
                          <a:ext cx="7562850" cy="10695940"/>
                          <a:chOff x="0" y="0"/>
                          <a:chExt cx="7562850" cy="10695940"/>
                        </a:xfrm>
                      </wpg:grpSpPr>
                      <wpg:grpSp>
                        <wpg:cNvPr id="2119912696" name="Groupe 5"/>
                        <wpg:cNvGrpSpPr/>
                        <wpg:grpSpPr>
                          <a:xfrm>
                            <a:off x="0" y="0"/>
                            <a:ext cx="7562850" cy="10695940"/>
                            <a:chOff x="0" y="0"/>
                            <a:chExt cx="7562850" cy="10695940"/>
                          </a:xfrm>
                        </wpg:grpSpPr>
                        <wpg:grpSp>
                          <wpg:cNvPr id="651525539" name="Groupe 9"/>
                          <wpg:cNvGrpSpPr/>
                          <wpg:grpSpPr>
                            <a:xfrm>
                              <a:off x="0" y="0"/>
                              <a:ext cx="7562850" cy="10695940"/>
                              <a:chOff x="0" y="0"/>
                              <a:chExt cx="7562850" cy="10695940"/>
                            </a:xfrm>
                          </wpg:grpSpPr>
                          <wpg:grpSp>
                            <wpg:cNvPr id="2114900680" name="Groupe 8"/>
                            <wpg:cNvGrpSpPr/>
                            <wpg:grpSpPr>
                              <a:xfrm>
                                <a:off x="0" y="0"/>
                                <a:ext cx="7562850" cy="10695940"/>
                                <a:chOff x="0" y="0"/>
                                <a:chExt cx="7562850" cy="10695940"/>
                              </a:xfrm>
                            </wpg:grpSpPr>
                            <pic:pic xmlns:pic="http://schemas.openxmlformats.org/drawingml/2006/picture">
                              <pic:nvPicPr>
                                <pic:cNvPr id="788922457" name="Image 1068632285" descr="Une image contenant capture d’écran, Graphique, Caractère coloré, graphisme&#10;&#10;Le contenu généré par l’IA peut être incorrect."/>
                                <pic:cNvPicPr>
                                  <a:picLocks/>
                                </pic:cNvPicPr>
                              </pic:nvPicPr>
                              <pic:blipFill>
                                <a:blip r:embed="rId1" cstate="print"/>
                                <a:stretch>
                                  <a:fillRect/>
                                </a:stretch>
                              </pic:blipFill>
                              <pic:spPr>
                                <a:xfrm>
                                  <a:off x="0" y="0"/>
                                  <a:ext cx="7562850" cy="10695940"/>
                                </a:xfrm>
                                <a:prstGeom prst="rect">
                                  <a:avLst/>
                                </a:prstGeom>
                              </pic:spPr>
                            </pic:pic>
                            <wps:wsp>
                              <wps:cNvPr id="1398897699" name="Graphic 3"/>
                              <wps:cNvSpPr/>
                              <wps:spPr>
                                <a:xfrm>
                                  <a:off x="142613" y="142613"/>
                                  <a:ext cx="7293607" cy="10384776"/>
                                </a:xfrm>
                                <a:custGeom>
                                  <a:avLst/>
                                  <a:gdLst/>
                                  <a:ahLst/>
                                  <a:cxnLst/>
                                  <a:rect l="l" t="t" r="r" b="b"/>
                                  <a:pathLst>
                                    <a:path w="7256780" h="10346690">
                                      <a:moveTo>
                                        <a:pt x="6893327" y="10346432"/>
                                      </a:moveTo>
                                      <a:lnTo>
                                        <a:pt x="363347" y="10346432"/>
                                      </a:lnTo>
                                      <a:lnTo>
                                        <a:pt x="323004" y="10339384"/>
                                      </a:lnTo>
                                      <a:lnTo>
                                        <a:pt x="277754" y="10326020"/>
                                      </a:lnTo>
                                      <a:lnTo>
                                        <a:pt x="234790" y="10307855"/>
                                      </a:lnTo>
                                      <a:lnTo>
                                        <a:pt x="194425" y="10285204"/>
                                      </a:lnTo>
                                      <a:lnTo>
                                        <a:pt x="156974" y="10258381"/>
                                      </a:lnTo>
                                      <a:lnTo>
                                        <a:pt x="122751" y="10227701"/>
                                      </a:lnTo>
                                      <a:lnTo>
                                        <a:pt x="92071" y="10193479"/>
                                      </a:lnTo>
                                      <a:lnTo>
                                        <a:pt x="65248" y="10156027"/>
                                      </a:lnTo>
                                      <a:lnTo>
                                        <a:pt x="42597" y="10115662"/>
                                      </a:lnTo>
                                      <a:lnTo>
                                        <a:pt x="24432" y="10072698"/>
                                      </a:lnTo>
                                      <a:lnTo>
                                        <a:pt x="11068" y="10027449"/>
                                      </a:lnTo>
                                      <a:lnTo>
                                        <a:pt x="2819" y="9980229"/>
                                      </a:lnTo>
                                      <a:lnTo>
                                        <a:pt x="0" y="9931353"/>
                                      </a:lnTo>
                                      <a:lnTo>
                                        <a:pt x="0" y="419099"/>
                                      </a:lnTo>
                                      <a:lnTo>
                                        <a:pt x="2819" y="370224"/>
                                      </a:lnTo>
                                      <a:lnTo>
                                        <a:pt x="11068" y="323004"/>
                                      </a:lnTo>
                                      <a:lnTo>
                                        <a:pt x="24432" y="277754"/>
                                      </a:lnTo>
                                      <a:lnTo>
                                        <a:pt x="42597" y="234790"/>
                                      </a:lnTo>
                                      <a:lnTo>
                                        <a:pt x="65248" y="194425"/>
                                      </a:lnTo>
                                      <a:lnTo>
                                        <a:pt x="92071" y="156974"/>
                                      </a:lnTo>
                                      <a:lnTo>
                                        <a:pt x="122751" y="122751"/>
                                      </a:lnTo>
                                      <a:lnTo>
                                        <a:pt x="156974" y="92071"/>
                                      </a:lnTo>
                                      <a:lnTo>
                                        <a:pt x="194425" y="65248"/>
                                      </a:lnTo>
                                      <a:lnTo>
                                        <a:pt x="234790" y="42597"/>
                                      </a:lnTo>
                                      <a:lnTo>
                                        <a:pt x="277754" y="24432"/>
                                      </a:lnTo>
                                      <a:lnTo>
                                        <a:pt x="323004" y="11068"/>
                                      </a:lnTo>
                                      <a:lnTo>
                                        <a:pt x="370224" y="2819"/>
                                      </a:lnTo>
                                      <a:lnTo>
                                        <a:pt x="419099" y="0"/>
                                      </a:lnTo>
                                      <a:lnTo>
                                        <a:pt x="6837575" y="0"/>
                                      </a:lnTo>
                                      <a:lnTo>
                                        <a:pt x="6886451" y="2819"/>
                                      </a:lnTo>
                                      <a:lnTo>
                                        <a:pt x="6933671" y="11068"/>
                                      </a:lnTo>
                                      <a:lnTo>
                                        <a:pt x="6978920" y="24432"/>
                                      </a:lnTo>
                                      <a:lnTo>
                                        <a:pt x="7021884" y="42597"/>
                                      </a:lnTo>
                                      <a:lnTo>
                                        <a:pt x="7062249" y="65248"/>
                                      </a:lnTo>
                                      <a:lnTo>
                                        <a:pt x="7099700" y="92071"/>
                                      </a:lnTo>
                                      <a:lnTo>
                                        <a:pt x="7133923" y="122751"/>
                                      </a:lnTo>
                                      <a:lnTo>
                                        <a:pt x="7164603" y="156974"/>
                                      </a:lnTo>
                                      <a:lnTo>
                                        <a:pt x="7191426" y="194425"/>
                                      </a:lnTo>
                                      <a:lnTo>
                                        <a:pt x="7214077" y="234790"/>
                                      </a:lnTo>
                                      <a:lnTo>
                                        <a:pt x="7232242" y="277754"/>
                                      </a:lnTo>
                                      <a:lnTo>
                                        <a:pt x="7245606" y="323004"/>
                                      </a:lnTo>
                                      <a:lnTo>
                                        <a:pt x="7253855" y="370224"/>
                                      </a:lnTo>
                                      <a:lnTo>
                                        <a:pt x="7256675" y="419099"/>
                                      </a:lnTo>
                                      <a:lnTo>
                                        <a:pt x="7256675" y="9931353"/>
                                      </a:lnTo>
                                      <a:lnTo>
                                        <a:pt x="7253855" y="9980229"/>
                                      </a:lnTo>
                                      <a:lnTo>
                                        <a:pt x="7245606" y="10027449"/>
                                      </a:lnTo>
                                      <a:lnTo>
                                        <a:pt x="7232242" y="10072698"/>
                                      </a:lnTo>
                                      <a:lnTo>
                                        <a:pt x="7214077" y="10115662"/>
                                      </a:lnTo>
                                      <a:lnTo>
                                        <a:pt x="7191426" y="10156027"/>
                                      </a:lnTo>
                                      <a:lnTo>
                                        <a:pt x="7164603" y="10193479"/>
                                      </a:lnTo>
                                      <a:lnTo>
                                        <a:pt x="7133923" y="10227701"/>
                                      </a:lnTo>
                                      <a:lnTo>
                                        <a:pt x="7099700" y="10258381"/>
                                      </a:lnTo>
                                      <a:lnTo>
                                        <a:pt x="7062249" y="10285204"/>
                                      </a:lnTo>
                                      <a:lnTo>
                                        <a:pt x="7021884" y="10307855"/>
                                      </a:lnTo>
                                      <a:lnTo>
                                        <a:pt x="6978920" y="10326020"/>
                                      </a:lnTo>
                                      <a:lnTo>
                                        <a:pt x="6933671" y="10339384"/>
                                      </a:lnTo>
                                      <a:lnTo>
                                        <a:pt x="6893327" y="10346432"/>
                                      </a:lnTo>
                                      <a:close/>
                                    </a:path>
                                  </a:pathLst>
                                </a:custGeom>
                                <a:solidFill>
                                  <a:srgbClr val="FFFFFF"/>
                                </a:solidFill>
                              </wps:spPr>
                              <wps:bodyPr wrap="square" lIns="0" tIns="0" rIns="0" bIns="0" rtlCol="0">
                                <a:prstTxWarp prst="textNoShape">
                                  <a:avLst/>
                                </a:prstTxWarp>
                                <a:noAutofit/>
                              </wps:bodyPr>
                            </wps:wsp>
                          </wpg:grpSp>
                          <wps:wsp>
                            <wps:cNvPr id="282448322" name="Graphic 4"/>
                            <wps:cNvSpPr/>
                            <wps:spPr>
                              <a:xfrm>
                                <a:off x="145034" y="145034"/>
                                <a:ext cx="7293606" cy="10388600"/>
                              </a:xfrm>
                              <a:custGeom>
                                <a:avLst/>
                                <a:gdLst/>
                                <a:ahLst/>
                                <a:cxnLst/>
                                <a:rect l="l" t="t" r="r" b="b"/>
                                <a:pathLst>
                                  <a:path w="7256780" h="10350500">
                                    <a:moveTo>
                                      <a:pt x="419096" y="0"/>
                                    </a:moveTo>
                                    <a:lnTo>
                                      <a:pt x="6837469" y="0"/>
                                    </a:lnTo>
                                    <a:lnTo>
                                      <a:pt x="6886357" y="2802"/>
                                    </a:lnTo>
                                    <a:lnTo>
                                      <a:pt x="6933587" y="11043"/>
                                    </a:lnTo>
                                    <a:lnTo>
                                      <a:pt x="6978849" y="24401"/>
                                    </a:lnTo>
                                    <a:lnTo>
                                      <a:pt x="7021826" y="42563"/>
                                    </a:lnTo>
                                    <a:lnTo>
                                      <a:pt x="7062204" y="65214"/>
                                    </a:lnTo>
                                    <a:lnTo>
                                      <a:pt x="7099667" y="92039"/>
                                    </a:lnTo>
                                    <a:lnTo>
                                      <a:pt x="7133902" y="122725"/>
                                    </a:lnTo>
                                    <a:lnTo>
                                      <a:pt x="7164592" y="156955"/>
                                    </a:lnTo>
                                    <a:lnTo>
                                      <a:pt x="7191423" y="194416"/>
                                    </a:lnTo>
                                    <a:lnTo>
                                      <a:pt x="7214080" y="234793"/>
                                    </a:lnTo>
                                    <a:lnTo>
                                      <a:pt x="7232249" y="277770"/>
                                    </a:lnTo>
                                    <a:lnTo>
                                      <a:pt x="7245613" y="323033"/>
                                    </a:lnTo>
                                    <a:lnTo>
                                      <a:pt x="7253860" y="370266"/>
                                    </a:lnTo>
                                    <a:lnTo>
                                      <a:pt x="7256677" y="419148"/>
                                    </a:lnTo>
                                    <a:lnTo>
                                      <a:pt x="7256682" y="9931257"/>
                                    </a:lnTo>
                                    <a:lnTo>
                                      <a:pt x="7253738" y="9980221"/>
                                    </a:lnTo>
                                    <a:lnTo>
                                      <a:pt x="7245494" y="10027345"/>
                                    </a:lnTo>
                                    <a:lnTo>
                                      <a:pt x="7232130" y="10072593"/>
                                    </a:lnTo>
                                    <a:lnTo>
                                      <a:pt x="7213966" y="10115557"/>
                                    </a:lnTo>
                                    <a:lnTo>
                                      <a:pt x="7191440" y="10156011"/>
                                    </a:lnTo>
                                    <a:lnTo>
                                      <a:pt x="7164608" y="10193475"/>
                                    </a:lnTo>
                                    <a:lnTo>
                                      <a:pt x="7133916" y="10227709"/>
                                    </a:lnTo>
                                    <a:lnTo>
                                      <a:pt x="7099680" y="10258397"/>
                                    </a:lnTo>
                                    <a:lnTo>
                                      <a:pt x="7062229" y="10285219"/>
                                    </a:lnTo>
                                    <a:lnTo>
                                      <a:pt x="7062163" y="10285080"/>
                                    </a:lnTo>
                                    <a:lnTo>
                                      <a:pt x="7062229" y="10285219"/>
                                    </a:lnTo>
                                    <a:lnTo>
                                      <a:pt x="7021776" y="10307746"/>
                                    </a:lnTo>
                                    <a:lnTo>
                                      <a:pt x="6978813" y="10325911"/>
                                    </a:lnTo>
                                    <a:lnTo>
                                      <a:pt x="6933585" y="10339399"/>
                                    </a:lnTo>
                                    <a:lnTo>
                                      <a:pt x="6886351" y="10347638"/>
                                    </a:lnTo>
                                    <a:lnTo>
                                      <a:pt x="6837469" y="10350452"/>
                                    </a:lnTo>
                                    <a:lnTo>
                                      <a:pt x="419089" y="10350451"/>
                                    </a:lnTo>
                                    <a:lnTo>
                                      <a:pt x="370202" y="10347628"/>
                                    </a:lnTo>
                                    <a:lnTo>
                                      <a:pt x="322972" y="10339373"/>
                                    </a:lnTo>
                                    <a:lnTo>
                                      <a:pt x="277715" y="10326001"/>
                                    </a:lnTo>
                                    <a:lnTo>
                                      <a:pt x="234744" y="10307827"/>
                                    </a:lnTo>
                                    <a:lnTo>
                                      <a:pt x="194375" y="10285165"/>
                                    </a:lnTo>
                                    <a:lnTo>
                                      <a:pt x="156922" y="10258332"/>
                                    </a:lnTo>
                                    <a:lnTo>
                                      <a:pt x="122700" y="10227641"/>
                                    </a:lnTo>
                                    <a:lnTo>
                                      <a:pt x="92023" y="10193407"/>
                                    </a:lnTo>
                                    <a:lnTo>
                                      <a:pt x="65206" y="10155946"/>
                                    </a:lnTo>
                                    <a:lnTo>
                                      <a:pt x="42562" y="10115573"/>
                                    </a:lnTo>
                                    <a:lnTo>
                                      <a:pt x="24407" y="10072602"/>
                                    </a:lnTo>
                                    <a:lnTo>
                                      <a:pt x="11054" y="10027348"/>
                                    </a:lnTo>
                                    <a:lnTo>
                                      <a:pt x="2816" y="9980126"/>
                                    </a:lnTo>
                                    <a:lnTo>
                                      <a:pt x="2" y="9931250"/>
                                    </a:lnTo>
                                    <a:lnTo>
                                      <a:pt x="0" y="419148"/>
                                    </a:lnTo>
                                    <a:lnTo>
                                      <a:pt x="2814" y="370271"/>
                                    </a:lnTo>
                                    <a:lnTo>
                                      <a:pt x="11057" y="323049"/>
                                    </a:lnTo>
                                    <a:lnTo>
                                      <a:pt x="24417" y="277797"/>
                                    </a:lnTo>
                                    <a:lnTo>
                                      <a:pt x="42578" y="234829"/>
                                    </a:lnTo>
                                    <a:lnTo>
                                      <a:pt x="65226" y="194460"/>
                                    </a:lnTo>
                                    <a:lnTo>
                                      <a:pt x="92047" y="157004"/>
                                    </a:lnTo>
                                    <a:lnTo>
                                      <a:pt x="122726" y="122776"/>
                                    </a:lnTo>
                                    <a:lnTo>
                                      <a:pt x="156950" y="92090"/>
                                    </a:lnTo>
                                    <a:lnTo>
                                      <a:pt x="194402" y="65263"/>
                                    </a:lnTo>
                                    <a:lnTo>
                                      <a:pt x="234770" y="42607"/>
                                    </a:lnTo>
                                    <a:lnTo>
                                      <a:pt x="277738" y="24438"/>
                                    </a:lnTo>
                                    <a:lnTo>
                                      <a:pt x="322992" y="11071"/>
                                    </a:lnTo>
                                    <a:lnTo>
                                      <a:pt x="370217" y="2820"/>
                                    </a:lnTo>
                                    <a:lnTo>
                                      <a:pt x="419096" y="0"/>
                                    </a:lnTo>
                                  </a:path>
                                </a:pathLst>
                              </a:custGeom>
                              <a:ln w="38099">
                                <a:solidFill>
                                  <a:srgbClr val="E1114A"/>
                                </a:solidFill>
                                <a:prstDash val="solid"/>
                              </a:ln>
                            </wps:spPr>
                            <wps:bodyPr wrap="square" lIns="0" tIns="0" rIns="0" bIns="0" rtlCol="0">
                              <a:prstTxWarp prst="textNoShape">
                                <a:avLst/>
                              </a:prstTxWarp>
                              <a:noAutofit/>
                            </wps:bodyPr>
                          </wps:wsp>
                        </wpg:grpSp>
                        <pic:pic xmlns:pic="http://schemas.openxmlformats.org/drawingml/2006/picture">
                          <pic:nvPicPr>
                            <pic:cNvPr id="1442540884" name="Image 1" descr="Une image contenant cercle, Graphique, Caractère coloré, graphisme&#10;&#10;Description générée automatiquement"/>
                            <pic:cNvPicPr>
                              <a:picLocks noChangeAspect="1"/>
                            </pic:cNvPicPr>
                          </pic:nvPicPr>
                          <pic:blipFill>
                            <a:blip r:embed="rId2" cstate="screen">
                              <a:extLst>
                                <a:ext uri="{28A0092B-C50C-407E-A947-70E740481C1C}">
                                  <a14:useLocalDpi xmlns:a14="http://schemas.microsoft.com/office/drawing/2010/main"/>
                                </a:ext>
                              </a:extLst>
                            </a:blip>
                            <a:stretch>
                              <a:fillRect/>
                            </a:stretch>
                          </pic:blipFill>
                          <pic:spPr>
                            <a:xfrm>
                              <a:off x="6196105" y="306324"/>
                              <a:ext cx="816306" cy="816306"/>
                            </a:xfrm>
                            <a:prstGeom prst="rect">
                              <a:avLst/>
                            </a:prstGeom>
                          </pic:spPr>
                        </pic:pic>
                      </wpg:grpSp>
                      <pic:pic xmlns:pic="http://schemas.openxmlformats.org/drawingml/2006/picture">
                        <pic:nvPicPr>
                          <pic:cNvPr id="1661015815" name="Imag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663589" y="457773"/>
                            <a:ext cx="4210685" cy="652145"/>
                          </a:xfrm>
                          <a:prstGeom prst="rect">
                            <a:avLst/>
                          </a:prstGeom>
                        </pic:spPr>
                      </pic:pic>
                    </wpg:grpSp>
                    <pic:pic xmlns:pic="http://schemas.openxmlformats.org/drawingml/2006/picture">
                      <pic:nvPicPr>
                        <pic:cNvPr id="2127770848" name="Image 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3620" y="181069"/>
                          <a:ext cx="1076960" cy="1076960"/>
                        </a:xfrm>
                        <a:prstGeom prst="rect">
                          <a:avLst/>
                        </a:prstGeom>
                        <a:noFill/>
                        <a:ln>
                          <a:noFill/>
                        </a:ln>
                      </pic:spPr>
                    </pic:pic>
                  </wpg:wgp>
                </a:graphicData>
              </a:graphic>
            </wp:anchor>
          </w:drawing>
        </mc:Choice>
        <mc:Fallback>
          <w:pict>
            <v:group w14:anchorId="1BF27A96" id="Groupe 8" o:spid="_x0000_s1026" style="position:absolute;margin-left:-43.2pt;margin-top:-36pt;width:595.5pt;height:842.2pt;z-index:-251642368" coordsize="75628,1069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5L4i/Cjwj8WdGbS/FugWWt2pBC/aYgzx5B&#10;GVbqp57VznwF/Z18Jfs5aHq2k+Eop0tNRvTeSG6cO6nAAQNgfKvOP9416hRV88uXlvoTyRvzW1Ci&#10;iioK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">
              <v:group id="Groupe 6" o:spid="_x0000_s1027"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">
                <v:group id="Groupe 5" o:spid="_x0000_s1028"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">
                  <v:group id="Groupe 9" o:spid="_x0000_s1029"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">
                    <v:group id="_x0000_s1030"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8632285" o:spid="_x0000_s1031" type="#_x0000_t75" alt="Une image contenant capture d’écran, Graphique, Caractère coloré, graphisme&#10;&#10;Le contenu généré par l’IA peut être incorrect." style="position:absolute;width:75628;height:106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">
                        <v:imagedata r:id="rId5" o:title="Une image contenant capture d’écran, Graphique, Caractère coloré, graphisme&#10;&#10;Le contenu généré par l’IA peut être incorrect"/>
                        <o:lock v:ext="edit" aspectratio="f"/>
                      </v:shape>
                      <v:shape id="Graphic 3" o:spid="_x0000_s1032" style="position:absolute;left:1426;top:1426;width:72936;height:103847;visibility:visible;mso-wrap-style:square;v-text-anchor:top" coordsize="7256780,1034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" path="m6893327,10346432r-6529980,l323004,10339384r-45250,-13364l234790,10307855r-40365,-22651l156974,10258381r-34223,-30680l92071,10193479r-26823,-37452l42597,10115662r-18165,-42964l11068,10027449,2819,9980229,,9931353,,419099,2819,370224r8249,-47220l24432,277754,42597,234790,65248,194425,92071,156974r30680,-34223l156974,92071,194425,65248,234790,42597,277754,24432,323004,11068,370224,2819,419099,,6837575,r48876,2819l6933671,11068r45249,13364l7021884,42597r40365,22651l7099700,92071r34223,30680l7164603,156974r26823,37451l7214077,234790r18165,42964l7245606,323004r8249,47220l7256675,419099r,9512254l7253855,9980229r-8249,47220l7232242,10072698r-18165,42964l7191426,10156027r-26823,37452l7133923,10227701r-34223,30680l7062249,10285204r-40365,22651l6978920,10326020r-45249,13364l6893327,10346432xe" stroked="f">
                        <v:path arrowok="t"/>
                      </v:shape>
                    </v:group>
                    <v:shape id="Graphic 4" o:spid="_x0000_s1033" style="position:absolute;left:1450;top:1450;width:72936;height:103886;visibility:visible;mso-wrap-style:square;v-text-anchor:top" coordsize="7256780,1035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" path="m419096,l6837469,r48888,2802l6933587,11043r45262,13358l7021826,42563r40378,22651l7099667,92039r34235,30686l7164592,156955r26831,37461l7214080,234793r18169,42977l7245613,323033r8247,47233l7256677,419148r5,9512109l7253738,9980221r-8244,47124l7232130,10072593r-18164,42964l7191440,10156011r-26832,37464l7133916,10227709r-34236,30688l7062229,10285219r-66,-139l7062229,10285219r-40453,22527l6978813,10325911r-45228,13488l6886351,10347638r-48882,2814l419089,10350451r-48887,-2823l322972,10339373r-45257,-13372l234744,10307827r-40369,-22662l156922,10258332r-34222,-30691l92023,10193407r-26817,-37461l42562,10115573r-18155,-42971l11054,10027348,2816,9980126,2,9931250,,419148,2814,370271r8243,-47222l24417,277797,42578,234829,65226,194460,92047,157004r30679,-34228l156950,92090,194402,65263,234770,42607,277738,24438,322992,11071,370217,2820,419096,e" filled="f" strokecolor="#e1114a" strokeweight="1.0583mm">
                      <v:path arrowok="t"/>
                    </v:shape>
                  </v:group>
                  <v:shape id="Image 1" o:spid="_x0000_s1034" type="#_x0000_t75" alt="Une image contenant cercle, Graphique, Caractère coloré, graphisme&#10;&#10;Description générée automatiquement" style="position:absolute;left:61961;top:3063;width:8163;height:8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">
                    <v:imagedata r:id="rId6" o:title="Une image contenant cercle, Graphique, Caractère coloré, graphisme&#10;&#10;Description générée automatiquement"/>
                  </v:shape>
                </v:group>
                <v:shape id="Image 1" o:spid="_x0000_s1035" type="#_x0000_t75" style="position:absolute;left:16635;top:4577;width:42107;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">
                  <v:imagedata r:id="rId7" o:title=""/>
                </v:shape>
              </v:group>
              <v:shape id="Image 7" o:spid="_x0000_s1036" type="#_x0000_t75" style="position:absolute;left:4436;top:1810;width:10769;height:10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">
                <v:imagedata r:id="rId8"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4BBE" w14:textId="0A46DDB0" w:rsidR="00902332" w:rsidRDefault="00F44CA2">
    <w:pPr>
      <w:pStyle w:val="En-tte"/>
    </w:pPr>
    <w:r>
      <w:rPr>
        <w:noProof/>
      </w:rPr>
      <mc:AlternateContent>
        <mc:Choice Requires="wpg">
          <w:drawing>
            <wp:anchor distT="0" distB="0" distL="114300" distR="114300" simplePos="0" relativeHeight="251661824" behindDoc="1" locked="0" layoutInCell="1" allowOverlap="1" wp14:anchorId="5BB35AFD" wp14:editId="04D40AB0">
              <wp:simplePos x="0" y="0"/>
              <wp:positionH relativeFrom="column">
                <wp:posOffset>-539750</wp:posOffset>
              </wp:positionH>
              <wp:positionV relativeFrom="paragraph">
                <wp:posOffset>-457200</wp:posOffset>
              </wp:positionV>
              <wp:extent cx="7562850" cy="10695940"/>
              <wp:effectExtent l="0" t="0" r="0" b="0"/>
              <wp:wrapNone/>
              <wp:docPr id="1977636822" name="Groupe 8"/>
              <wp:cNvGraphicFramePr/>
              <a:graphic xmlns:a="http://schemas.openxmlformats.org/drawingml/2006/main">
                <a:graphicData uri="http://schemas.microsoft.com/office/word/2010/wordprocessingGroup">
                  <wpg:wgp>
                    <wpg:cNvGrpSpPr/>
                    <wpg:grpSpPr>
                      <a:xfrm>
                        <a:off x="0" y="0"/>
                        <a:ext cx="7562850" cy="10695940"/>
                        <a:chOff x="0" y="0"/>
                        <a:chExt cx="7562850" cy="10695940"/>
                      </a:xfrm>
                    </wpg:grpSpPr>
                    <wpg:grpSp>
                      <wpg:cNvPr id="1572627209" name="Groupe 5"/>
                      <wpg:cNvGrpSpPr/>
                      <wpg:grpSpPr>
                        <a:xfrm>
                          <a:off x="0" y="0"/>
                          <a:ext cx="7562850" cy="10695940"/>
                          <a:chOff x="0" y="0"/>
                          <a:chExt cx="7562850" cy="10695940"/>
                        </a:xfrm>
                      </wpg:grpSpPr>
                      <wpg:grpSp>
                        <wpg:cNvPr id="387299636" name="Groupe 6"/>
                        <wpg:cNvGrpSpPr/>
                        <wpg:grpSpPr>
                          <a:xfrm>
                            <a:off x="0" y="0"/>
                            <a:ext cx="7562850" cy="10695940"/>
                            <a:chOff x="0" y="0"/>
                            <a:chExt cx="7562850" cy="10695940"/>
                          </a:xfrm>
                        </wpg:grpSpPr>
                        <wpg:grpSp>
                          <wpg:cNvPr id="1449954215" name="Groupe 5"/>
                          <wpg:cNvGrpSpPr/>
                          <wpg:grpSpPr>
                            <a:xfrm>
                              <a:off x="0" y="0"/>
                              <a:ext cx="7562850" cy="10695940"/>
                              <a:chOff x="0" y="0"/>
                              <a:chExt cx="7562850" cy="10695940"/>
                            </a:xfrm>
                          </wpg:grpSpPr>
                          <wpg:grpSp>
                            <wpg:cNvPr id="1225946525" name="Groupe 9"/>
                            <wpg:cNvGrpSpPr/>
                            <wpg:grpSpPr>
                              <a:xfrm>
                                <a:off x="0" y="0"/>
                                <a:ext cx="7562850" cy="10695940"/>
                                <a:chOff x="0" y="0"/>
                                <a:chExt cx="7562850" cy="10695940"/>
                              </a:xfrm>
                            </wpg:grpSpPr>
                            <wpg:grpSp>
                              <wpg:cNvPr id="763746854" name="Groupe 8"/>
                              <wpg:cNvGrpSpPr/>
                              <wpg:grpSpPr>
                                <a:xfrm>
                                  <a:off x="0" y="0"/>
                                  <a:ext cx="7562850" cy="10695940"/>
                                  <a:chOff x="0" y="0"/>
                                  <a:chExt cx="7562850" cy="10695940"/>
                                </a:xfrm>
                              </wpg:grpSpPr>
                              <pic:pic xmlns:pic="http://schemas.openxmlformats.org/drawingml/2006/picture">
                                <pic:nvPicPr>
                                  <pic:cNvPr id="754320890" name="Image 1068632285" descr="Une image contenant capture d’écran, Graphique, Caractère coloré, graphisme&#10;&#10;Le contenu généré par l’IA peut être incorrect."/>
                                  <pic:cNvPicPr>
                                    <a:picLocks/>
                                  </pic:cNvPicPr>
                                </pic:nvPicPr>
                                <pic:blipFill>
                                  <a:blip r:embed="rId1" cstate="print"/>
                                  <a:stretch>
                                    <a:fillRect/>
                                  </a:stretch>
                                </pic:blipFill>
                                <pic:spPr>
                                  <a:xfrm>
                                    <a:off x="0" y="0"/>
                                    <a:ext cx="7562850" cy="10695940"/>
                                  </a:xfrm>
                                  <a:prstGeom prst="rect">
                                    <a:avLst/>
                                  </a:prstGeom>
                                </pic:spPr>
                              </pic:pic>
                              <wps:wsp>
                                <wps:cNvPr id="749531384" name="Graphic 3"/>
                                <wps:cNvSpPr/>
                                <wps:spPr>
                                  <a:xfrm>
                                    <a:off x="142613" y="142613"/>
                                    <a:ext cx="7293607" cy="10384776"/>
                                  </a:xfrm>
                                  <a:custGeom>
                                    <a:avLst/>
                                    <a:gdLst/>
                                    <a:ahLst/>
                                    <a:cxnLst/>
                                    <a:rect l="l" t="t" r="r" b="b"/>
                                    <a:pathLst>
                                      <a:path w="7256780" h="10346690">
                                        <a:moveTo>
                                          <a:pt x="6893327" y="10346432"/>
                                        </a:moveTo>
                                        <a:lnTo>
                                          <a:pt x="363347" y="10346432"/>
                                        </a:lnTo>
                                        <a:lnTo>
                                          <a:pt x="323004" y="10339384"/>
                                        </a:lnTo>
                                        <a:lnTo>
                                          <a:pt x="277754" y="10326020"/>
                                        </a:lnTo>
                                        <a:lnTo>
                                          <a:pt x="234790" y="10307855"/>
                                        </a:lnTo>
                                        <a:lnTo>
                                          <a:pt x="194425" y="10285204"/>
                                        </a:lnTo>
                                        <a:lnTo>
                                          <a:pt x="156974" y="10258381"/>
                                        </a:lnTo>
                                        <a:lnTo>
                                          <a:pt x="122751" y="10227701"/>
                                        </a:lnTo>
                                        <a:lnTo>
                                          <a:pt x="92071" y="10193479"/>
                                        </a:lnTo>
                                        <a:lnTo>
                                          <a:pt x="65248" y="10156027"/>
                                        </a:lnTo>
                                        <a:lnTo>
                                          <a:pt x="42597" y="10115662"/>
                                        </a:lnTo>
                                        <a:lnTo>
                                          <a:pt x="24432" y="10072698"/>
                                        </a:lnTo>
                                        <a:lnTo>
                                          <a:pt x="11068" y="10027449"/>
                                        </a:lnTo>
                                        <a:lnTo>
                                          <a:pt x="2819" y="9980229"/>
                                        </a:lnTo>
                                        <a:lnTo>
                                          <a:pt x="0" y="9931353"/>
                                        </a:lnTo>
                                        <a:lnTo>
                                          <a:pt x="0" y="419099"/>
                                        </a:lnTo>
                                        <a:lnTo>
                                          <a:pt x="2819" y="370224"/>
                                        </a:lnTo>
                                        <a:lnTo>
                                          <a:pt x="11068" y="323004"/>
                                        </a:lnTo>
                                        <a:lnTo>
                                          <a:pt x="24432" y="277754"/>
                                        </a:lnTo>
                                        <a:lnTo>
                                          <a:pt x="42597" y="234790"/>
                                        </a:lnTo>
                                        <a:lnTo>
                                          <a:pt x="65248" y="194425"/>
                                        </a:lnTo>
                                        <a:lnTo>
                                          <a:pt x="92071" y="156974"/>
                                        </a:lnTo>
                                        <a:lnTo>
                                          <a:pt x="122751" y="122751"/>
                                        </a:lnTo>
                                        <a:lnTo>
                                          <a:pt x="156974" y="92071"/>
                                        </a:lnTo>
                                        <a:lnTo>
                                          <a:pt x="194425" y="65248"/>
                                        </a:lnTo>
                                        <a:lnTo>
                                          <a:pt x="234790" y="42597"/>
                                        </a:lnTo>
                                        <a:lnTo>
                                          <a:pt x="277754" y="24432"/>
                                        </a:lnTo>
                                        <a:lnTo>
                                          <a:pt x="323004" y="11068"/>
                                        </a:lnTo>
                                        <a:lnTo>
                                          <a:pt x="370224" y="2819"/>
                                        </a:lnTo>
                                        <a:lnTo>
                                          <a:pt x="419099" y="0"/>
                                        </a:lnTo>
                                        <a:lnTo>
                                          <a:pt x="6837575" y="0"/>
                                        </a:lnTo>
                                        <a:lnTo>
                                          <a:pt x="6886451" y="2819"/>
                                        </a:lnTo>
                                        <a:lnTo>
                                          <a:pt x="6933671" y="11068"/>
                                        </a:lnTo>
                                        <a:lnTo>
                                          <a:pt x="6978920" y="24432"/>
                                        </a:lnTo>
                                        <a:lnTo>
                                          <a:pt x="7021884" y="42597"/>
                                        </a:lnTo>
                                        <a:lnTo>
                                          <a:pt x="7062249" y="65248"/>
                                        </a:lnTo>
                                        <a:lnTo>
                                          <a:pt x="7099700" y="92071"/>
                                        </a:lnTo>
                                        <a:lnTo>
                                          <a:pt x="7133923" y="122751"/>
                                        </a:lnTo>
                                        <a:lnTo>
                                          <a:pt x="7164603" y="156974"/>
                                        </a:lnTo>
                                        <a:lnTo>
                                          <a:pt x="7191426" y="194425"/>
                                        </a:lnTo>
                                        <a:lnTo>
                                          <a:pt x="7214077" y="234790"/>
                                        </a:lnTo>
                                        <a:lnTo>
                                          <a:pt x="7232242" y="277754"/>
                                        </a:lnTo>
                                        <a:lnTo>
                                          <a:pt x="7245606" y="323004"/>
                                        </a:lnTo>
                                        <a:lnTo>
                                          <a:pt x="7253855" y="370224"/>
                                        </a:lnTo>
                                        <a:lnTo>
                                          <a:pt x="7256675" y="419099"/>
                                        </a:lnTo>
                                        <a:lnTo>
                                          <a:pt x="7256675" y="9931353"/>
                                        </a:lnTo>
                                        <a:lnTo>
                                          <a:pt x="7253855" y="9980229"/>
                                        </a:lnTo>
                                        <a:lnTo>
                                          <a:pt x="7245606" y="10027449"/>
                                        </a:lnTo>
                                        <a:lnTo>
                                          <a:pt x="7232242" y="10072698"/>
                                        </a:lnTo>
                                        <a:lnTo>
                                          <a:pt x="7214077" y="10115662"/>
                                        </a:lnTo>
                                        <a:lnTo>
                                          <a:pt x="7191426" y="10156027"/>
                                        </a:lnTo>
                                        <a:lnTo>
                                          <a:pt x="7164603" y="10193479"/>
                                        </a:lnTo>
                                        <a:lnTo>
                                          <a:pt x="7133923" y="10227701"/>
                                        </a:lnTo>
                                        <a:lnTo>
                                          <a:pt x="7099700" y="10258381"/>
                                        </a:lnTo>
                                        <a:lnTo>
                                          <a:pt x="7062249" y="10285204"/>
                                        </a:lnTo>
                                        <a:lnTo>
                                          <a:pt x="7021884" y="10307855"/>
                                        </a:lnTo>
                                        <a:lnTo>
                                          <a:pt x="6978920" y="10326020"/>
                                        </a:lnTo>
                                        <a:lnTo>
                                          <a:pt x="6933671" y="10339384"/>
                                        </a:lnTo>
                                        <a:lnTo>
                                          <a:pt x="6893327" y="10346432"/>
                                        </a:lnTo>
                                        <a:close/>
                                      </a:path>
                                    </a:pathLst>
                                  </a:custGeom>
                                  <a:solidFill>
                                    <a:srgbClr val="FFFFFF"/>
                                  </a:solidFill>
                                </wps:spPr>
                                <wps:bodyPr wrap="square" lIns="0" tIns="0" rIns="0" bIns="0" rtlCol="0">
                                  <a:prstTxWarp prst="textNoShape">
                                    <a:avLst/>
                                  </a:prstTxWarp>
                                  <a:noAutofit/>
                                </wps:bodyPr>
                              </wps:wsp>
                            </wpg:grpSp>
                            <wps:wsp>
                              <wps:cNvPr id="1966620603" name="Graphic 4"/>
                              <wps:cNvSpPr/>
                              <wps:spPr>
                                <a:xfrm>
                                  <a:off x="145034" y="145034"/>
                                  <a:ext cx="7293606" cy="10388600"/>
                                </a:xfrm>
                                <a:custGeom>
                                  <a:avLst/>
                                  <a:gdLst/>
                                  <a:ahLst/>
                                  <a:cxnLst/>
                                  <a:rect l="l" t="t" r="r" b="b"/>
                                  <a:pathLst>
                                    <a:path w="7256780" h="10350500">
                                      <a:moveTo>
                                        <a:pt x="419096" y="0"/>
                                      </a:moveTo>
                                      <a:lnTo>
                                        <a:pt x="6837469" y="0"/>
                                      </a:lnTo>
                                      <a:lnTo>
                                        <a:pt x="6886357" y="2802"/>
                                      </a:lnTo>
                                      <a:lnTo>
                                        <a:pt x="6933587" y="11043"/>
                                      </a:lnTo>
                                      <a:lnTo>
                                        <a:pt x="6978849" y="24401"/>
                                      </a:lnTo>
                                      <a:lnTo>
                                        <a:pt x="7021826" y="42563"/>
                                      </a:lnTo>
                                      <a:lnTo>
                                        <a:pt x="7062204" y="65214"/>
                                      </a:lnTo>
                                      <a:lnTo>
                                        <a:pt x="7099667" y="92039"/>
                                      </a:lnTo>
                                      <a:lnTo>
                                        <a:pt x="7133902" y="122725"/>
                                      </a:lnTo>
                                      <a:lnTo>
                                        <a:pt x="7164592" y="156955"/>
                                      </a:lnTo>
                                      <a:lnTo>
                                        <a:pt x="7191423" y="194416"/>
                                      </a:lnTo>
                                      <a:lnTo>
                                        <a:pt x="7214080" y="234793"/>
                                      </a:lnTo>
                                      <a:lnTo>
                                        <a:pt x="7232249" y="277770"/>
                                      </a:lnTo>
                                      <a:lnTo>
                                        <a:pt x="7245613" y="323033"/>
                                      </a:lnTo>
                                      <a:lnTo>
                                        <a:pt x="7253860" y="370266"/>
                                      </a:lnTo>
                                      <a:lnTo>
                                        <a:pt x="7256677" y="419148"/>
                                      </a:lnTo>
                                      <a:lnTo>
                                        <a:pt x="7256682" y="9931257"/>
                                      </a:lnTo>
                                      <a:lnTo>
                                        <a:pt x="7253738" y="9980221"/>
                                      </a:lnTo>
                                      <a:lnTo>
                                        <a:pt x="7245494" y="10027345"/>
                                      </a:lnTo>
                                      <a:lnTo>
                                        <a:pt x="7232130" y="10072593"/>
                                      </a:lnTo>
                                      <a:lnTo>
                                        <a:pt x="7213966" y="10115557"/>
                                      </a:lnTo>
                                      <a:lnTo>
                                        <a:pt x="7191440" y="10156011"/>
                                      </a:lnTo>
                                      <a:lnTo>
                                        <a:pt x="7164608" y="10193475"/>
                                      </a:lnTo>
                                      <a:lnTo>
                                        <a:pt x="7133916" y="10227709"/>
                                      </a:lnTo>
                                      <a:lnTo>
                                        <a:pt x="7099680" y="10258397"/>
                                      </a:lnTo>
                                      <a:lnTo>
                                        <a:pt x="7062229" y="10285219"/>
                                      </a:lnTo>
                                      <a:lnTo>
                                        <a:pt x="7062163" y="10285080"/>
                                      </a:lnTo>
                                      <a:lnTo>
                                        <a:pt x="7062229" y="10285219"/>
                                      </a:lnTo>
                                      <a:lnTo>
                                        <a:pt x="7021776" y="10307746"/>
                                      </a:lnTo>
                                      <a:lnTo>
                                        <a:pt x="6978813" y="10325911"/>
                                      </a:lnTo>
                                      <a:lnTo>
                                        <a:pt x="6933585" y="10339399"/>
                                      </a:lnTo>
                                      <a:lnTo>
                                        <a:pt x="6886351" y="10347638"/>
                                      </a:lnTo>
                                      <a:lnTo>
                                        <a:pt x="6837469" y="10350452"/>
                                      </a:lnTo>
                                      <a:lnTo>
                                        <a:pt x="419089" y="10350451"/>
                                      </a:lnTo>
                                      <a:lnTo>
                                        <a:pt x="370202" y="10347628"/>
                                      </a:lnTo>
                                      <a:lnTo>
                                        <a:pt x="322972" y="10339373"/>
                                      </a:lnTo>
                                      <a:lnTo>
                                        <a:pt x="277715" y="10326001"/>
                                      </a:lnTo>
                                      <a:lnTo>
                                        <a:pt x="234744" y="10307827"/>
                                      </a:lnTo>
                                      <a:lnTo>
                                        <a:pt x="194375" y="10285165"/>
                                      </a:lnTo>
                                      <a:lnTo>
                                        <a:pt x="156922" y="10258332"/>
                                      </a:lnTo>
                                      <a:lnTo>
                                        <a:pt x="122700" y="10227641"/>
                                      </a:lnTo>
                                      <a:lnTo>
                                        <a:pt x="92023" y="10193407"/>
                                      </a:lnTo>
                                      <a:lnTo>
                                        <a:pt x="65206" y="10155946"/>
                                      </a:lnTo>
                                      <a:lnTo>
                                        <a:pt x="42562" y="10115573"/>
                                      </a:lnTo>
                                      <a:lnTo>
                                        <a:pt x="24407" y="10072602"/>
                                      </a:lnTo>
                                      <a:lnTo>
                                        <a:pt x="11054" y="10027348"/>
                                      </a:lnTo>
                                      <a:lnTo>
                                        <a:pt x="2816" y="9980126"/>
                                      </a:lnTo>
                                      <a:lnTo>
                                        <a:pt x="2" y="9931250"/>
                                      </a:lnTo>
                                      <a:lnTo>
                                        <a:pt x="0" y="419148"/>
                                      </a:lnTo>
                                      <a:lnTo>
                                        <a:pt x="2814" y="370271"/>
                                      </a:lnTo>
                                      <a:lnTo>
                                        <a:pt x="11057" y="323049"/>
                                      </a:lnTo>
                                      <a:lnTo>
                                        <a:pt x="24417" y="277797"/>
                                      </a:lnTo>
                                      <a:lnTo>
                                        <a:pt x="42578" y="234829"/>
                                      </a:lnTo>
                                      <a:lnTo>
                                        <a:pt x="65226" y="194460"/>
                                      </a:lnTo>
                                      <a:lnTo>
                                        <a:pt x="92047" y="157004"/>
                                      </a:lnTo>
                                      <a:lnTo>
                                        <a:pt x="122726" y="122776"/>
                                      </a:lnTo>
                                      <a:lnTo>
                                        <a:pt x="156950" y="92090"/>
                                      </a:lnTo>
                                      <a:lnTo>
                                        <a:pt x="194402" y="65263"/>
                                      </a:lnTo>
                                      <a:lnTo>
                                        <a:pt x="234770" y="42607"/>
                                      </a:lnTo>
                                      <a:lnTo>
                                        <a:pt x="277738" y="24438"/>
                                      </a:lnTo>
                                      <a:lnTo>
                                        <a:pt x="322992" y="11071"/>
                                      </a:lnTo>
                                      <a:lnTo>
                                        <a:pt x="370217" y="2820"/>
                                      </a:lnTo>
                                      <a:lnTo>
                                        <a:pt x="419096" y="0"/>
                                      </a:lnTo>
                                    </a:path>
                                  </a:pathLst>
                                </a:custGeom>
                                <a:ln w="38099">
                                  <a:solidFill>
                                    <a:srgbClr val="E1114A"/>
                                  </a:solidFill>
                                  <a:prstDash val="solid"/>
                                </a:ln>
                              </wps:spPr>
                              <wps:bodyPr wrap="square" lIns="0" tIns="0" rIns="0" bIns="0" rtlCol="0">
                                <a:prstTxWarp prst="textNoShape">
                                  <a:avLst/>
                                </a:prstTxWarp>
                                <a:noAutofit/>
                              </wps:bodyPr>
                            </wps:wsp>
                          </wpg:grpSp>
                          <pic:pic xmlns:pic="http://schemas.openxmlformats.org/drawingml/2006/picture">
                            <pic:nvPicPr>
                              <pic:cNvPr id="1183116364" name="Image 1" descr="Une image contenant cercle, Graphique, Caractère coloré, graphisme&#10;&#10;Description générée automatiquement">
                                <a:extLst>
                                  <a:ext uri="{FF2B5EF4-FFF2-40B4-BE49-F238E27FC236}">
                                    <a16:creationId xmlns:a16="http://schemas.microsoft.com/office/drawing/2014/main" id="{AFD17BE5-406F-4075-7FF3-FEEB5DB5F8A2}"/>
                                  </a:ext>
                                </a:extLst>
                              </pic:cNvPr>
                              <pic:cNvPicPr>
                                <a:picLocks noChangeAspect="1"/>
                              </pic:cNvPicPr>
                            </pic:nvPicPr>
                            <pic:blipFill>
                              <a:blip r:embed="rId2" cstate="screen">
                                <a:extLst>
                                  <a:ext uri="{28A0092B-C50C-407E-A947-70E740481C1C}">
                                    <a14:useLocalDpi xmlns:a14="http://schemas.microsoft.com/office/drawing/2010/main"/>
                                  </a:ext>
                                </a:extLst>
                              </a:blip>
                              <a:stretch>
                                <a:fillRect/>
                              </a:stretch>
                            </pic:blipFill>
                            <pic:spPr>
                              <a:xfrm>
                                <a:off x="6196105" y="306324"/>
                                <a:ext cx="816306" cy="816306"/>
                              </a:xfrm>
                              <a:prstGeom prst="rect">
                                <a:avLst/>
                              </a:prstGeom>
                            </pic:spPr>
                          </pic:pic>
                        </wpg:grpSp>
                        <pic:pic xmlns:pic="http://schemas.openxmlformats.org/drawingml/2006/picture">
                          <pic:nvPicPr>
                            <pic:cNvPr id="2058813048" name="Imag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663589" y="457773"/>
                              <a:ext cx="4210685" cy="652145"/>
                            </a:xfrm>
                            <a:prstGeom prst="rect">
                              <a:avLst/>
                            </a:prstGeom>
                          </pic:spPr>
                        </pic:pic>
                      </wpg:grpSp>
                      <pic:pic xmlns:pic="http://schemas.openxmlformats.org/drawingml/2006/picture">
                        <pic:nvPicPr>
                          <pic:cNvPr id="85446253" name="Image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1602546" y="9678294"/>
                            <a:ext cx="4218832" cy="809203"/>
                          </a:xfrm>
                          <a:prstGeom prst="rect">
                            <a:avLst/>
                          </a:prstGeom>
                        </pic:spPr>
                      </pic:pic>
                    </wpg:grpSp>
                    <pic:pic xmlns:pic="http://schemas.openxmlformats.org/drawingml/2006/picture">
                      <pic:nvPicPr>
                        <pic:cNvPr id="2022105952" name="Image 7"/>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43620" y="181069"/>
                          <a:ext cx="1076960" cy="1076960"/>
                        </a:xfrm>
                        <a:prstGeom prst="rect">
                          <a:avLst/>
                        </a:prstGeom>
                        <a:noFill/>
                        <a:ln>
                          <a:noFill/>
                        </a:ln>
                      </pic:spPr>
                    </pic:pic>
                  </wpg:wgp>
                </a:graphicData>
              </a:graphic>
            </wp:anchor>
          </w:drawing>
        </mc:Choice>
        <mc:Fallback>
          <w:pict>
            <v:group w14:anchorId="07B23463" id="Groupe 8" o:spid="_x0000_s1026" style="position:absolute;margin-left:-42.5pt;margin-top:-36pt;width:595.5pt;height:842.2pt;z-index:-251654656" coordsize="75628,1069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OS+Ivwo8I/FnRm0vxboFlrdqQQv2m&#10;IM8eQRlW6qee1c58Bf2dfCX7OWh6tpPhKKdLTUb03khunDupwAEDYHyrzj/eNeoUVfPLl5b6E8kb&#10;81tQoooqCg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">
              <v:group id="Groupe 5" o:spid="_x0000_s1027"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">
                <v:group id="Groupe 6" o:spid="_x0000_s1028"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">
                  <v:group id="Groupe 5" o:spid="_x0000_s1029"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">
                    <v:group id="Groupe 9" o:spid="_x0000_s1030"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">
                      <v:group id="_x0000_s1031" style="position:absolute;width:75628;height:106959" coordsize="75628,10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68632285" o:spid="_x0000_s1032" type="#_x0000_t75" alt="Une image contenant capture d’écran, Graphique, Caractère coloré, graphisme&#10;&#10;Le contenu généré par l’IA peut être incorrect." style="position:absolute;width:75628;height:106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">
                          <v:imagedata r:id="rId6" o:title="Une image contenant capture d’écran, Graphique, Caractère coloré, graphisme&#10;&#10;Le contenu généré par l’IA peut être incorrect"/>
                          <o:lock v:ext="edit" aspectratio="f"/>
                        </v:shape>
                        <v:shape id="Graphic 3" o:spid="_x0000_s1033" style="position:absolute;left:1426;top:1426;width:72936;height:103847;visibility:visible;mso-wrap-style:square;v-text-anchor:top" coordsize="7256780,1034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" path="m6893327,10346432r-6529980,l323004,10339384r-45250,-13364l234790,10307855r-40365,-22651l156974,10258381r-34223,-30680l92071,10193479r-26823,-37452l42597,10115662r-18165,-42964l11068,10027449,2819,9980229,,9931353,,419099,2819,370224r8249,-47220l24432,277754,42597,234790,65248,194425,92071,156974r30680,-34223l156974,92071,194425,65248,234790,42597,277754,24432,323004,11068,370224,2819,419099,,6837575,r48876,2819l6933671,11068r45249,13364l7021884,42597r40365,22651l7099700,92071r34223,30680l7164603,156974r26823,37451l7214077,234790r18165,42964l7245606,323004r8249,47220l7256675,419099r,9512254l7253855,9980229r-8249,47220l7232242,10072698r-18165,42964l7191426,10156027r-26823,37452l7133923,10227701r-34223,30680l7062249,10285204r-40365,22651l6978920,10326020r-45249,13364l6893327,10346432xe" stroked="f">
                          <v:path arrowok="t"/>
                        </v:shape>
                      </v:group>
                      <v:shape id="Graphic 4" o:spid="_x0000_s1034" style="position:absolute;left:1450;top:1450;width:72936;height:103886;visibility:visible;mso-wrap-style:square;v-text-anchor:top" coordsize="7256780,1035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" path="m419096,l6837469,r48888,2802l6933587,11043r45262,13358l7021826,42563r40378,22651l7099667,92039r34235,30686l7164592,156955r26831,37461l7214080,234793r18169,42977l7245613,323033r8247,47233l7256677,419148r5,9512109l7253738,9980221r-8244,47124l7232130,10072593r-18164,42964l7191440,10156011r-26832,37464l7133916,10227709r-34236,30688l7062229,10285219r-66,-139l7062229,10285219r-40453,22527l6978813,10325911r-45228,13488l6886351,10347638r-48882,2814l419089,10350451r-48887,-2823l322972,10339373r-45257,-13372l234744,10307827r-40369,-22662l156922,10258332r-34222,-30691l92023,10193407r-26817,-37461l42562,10115573r-18155,-42971l11054,10027348,2816,9980126,2,9931250,,419148,2814,370271r8243,-47222l24417,277797,42578,234829,65226,194460,92047,157004r30679,-34228l156950,92090,194402,65263,234770,42607,277738,24438,322992,11071,370217,2820,419096,e" filled="f" strokecolor="#e1114a" strokeweight="1.0583mm">
                        <v:path arrowok="t"/>
                      </v:shape>
                    </v:group>
                    <v:shape id="Image 1" o:spid="_x0000_s1035" type="#_x0000_t75" alt="Une image contenant cercle, Graphique, Caractère coloré, graphisme&#10;&#10;Description générée automatiquement" style="position:absolute;left:61961;top:3063;width:8163;height:8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">
                      <v:imagedata r:id="rId7" o:title="Une image contenant cercle, Graphique, Caractère coloré, graphisme&#10;&#10;Description générée automatiquement"/>
                    </v:shape>
                  </v:group>
                  <v:shape id="Image 1" o:spid="_x0000_s1036" type="#_x0000_t75" style="position:absolute;left:16635;top:4577;width:42107;height: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">
                    <v:imagedata r:id="rId8" o:title=""/>
                  </v:shape>
                </v:group>
                <v:shape id="Image 1" o:spid="_x0000_s1037" type="#_x0000_t75" style="position:absolute;left:16025;top:96782;width:42188;height:8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">
                  <v:imagedata r:id="rId9" o:title=""/>
                </v:shape>
              </v:group>
              <v:shape id="Image 7" o:spid="_x0000_s1038" type="#_x0000_t75" style="position:absolute;left:4436;top:1810;width:10769;height:10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">
                <v:imagedata r:id="rId10"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3C7A"/>
    <w:multiLevelType w:val="hybridMultilevel"/>
    <w:tmpl w:val="3260E0CC"/>
    <w:lvl w:ilvl="0" w:tplc="E4CE452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AB03B8"/>
    <w:multiLevelType w:val="hybridMultilevel"/>
    <w:tmpl w:val="9B929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3476F2"/>
    <w:multiLevelType w:val="hybridMultilevel"/>
    <w:tmpl w:val="91561C54"/>
    <w:lvl w:ilvl="0" w:tplc="B52A887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005045"/>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F6102"/>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5B2C73"/>
    <w:multiLevelType w:val="hybridMultilevel"/>
    <w:tmpl w:val="C59C6476"/>
    <w:lvl w:ilvl="0" w:tplc="B52A887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272481"/>
    <w:multiLevelType w:val="hybridMultilevel"/>
    <w:tmpl w:val="5E345016"/>
    <w:lvl w:ilvl="0" w:tplc="E4CE452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71788E"/>
    <w:multiLevelType w:val="hybridMultilevel"/>
    <w:tmpl w:val="0602D2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2B4500B"/>
    <w:multiLevelType w:val="hybridMultilevel"/>
    <w:tmpl w:val="EB3633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46A50F0"/>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A604CD"/>
    <w:multiLevelType w:val="hybridMultilevel"/>
    <w:tmpl w:val="573AE70E"/>
    <w:lvl w:ilvl="0" w:tplc="901CFD80">
      <w:start w:val="1"/>
      <w:numFmt w:val="decimal"/>
      <w:pStyle w:val="Titre1"/>
      <w:lvlText w:val="%1"/>
      <w:lvlJc w:val="left"/>
      <w:pPr>
        <w:ind w:left="1822" w:hanging="360"/>
      </w:pPr>
      <w:rPr>
        <w:rFonts w:ascii="Calibri" w:eastAsia="Calibri" w:hAnsi="Calibri" w:cs="Calibri" w:hint="default"/>
        <w:b/>
        <w:bCs/>
        <w:i w:val="0"/>
        <w:iCs w:val="0"/>
        <w:color w:val="8356BE"/>
        <w:spacing w:val="0"/>
        <w:w w:val="100"/>
        <w:sz w:val="40"/>
        <w:szCs w:val="40"/>
        <w:lang w:val="fr-FR" w:eastAsia="en-US" w:bidi="ar-SA"/>
      </w:rPr>
    </w:lvl>
    <w:lvl w:ilvl="1" w:tplc="040C0019" w:tentative="1">
      <w:start w:val="1"/>
      <w:numFmt w:val="lowerLetter"/>
      <w:lvlText w:val="%2."/>
      <w:lvlJc w:val="left"/>
      <w:pPr>
        <w:ind w:left="2351" w:hanging="360"/>
      </w:pPr>
    </w:lvl>
    <w:lvl w:ilvl="2" w:tplc="040C001B" w:tentative="1">
      <w:start w:val="1"/>
      <w:numFmt w:val="lowerRoman"/>
      <w:lvlText w:val="%3."/>
      <w:lvlJc w:val="right"/>
      <w:pPr>
        <w:ind w:left="3071" w:hanging="180"/>
      </w:pPr>
    </w:lvl>
    <w:lvl w:ilvl="3" w:tplc="040C000F" w:tentative="1">
      <w:start w:val="1"/>
      <w:numFmt w:val="decimal"/>
      <w:lvlText w:val="%4."/>
      <w:lvlJc w:val="left"/>
      <w:pPr>
        <w:ind w:left="3791" w:hanging="360"/>
      </w:pPr>
    </w:lvl>
    <w:lvl w:ilvl="4" w:tplc="040C0019" w:tentative="1">
      <w:start w:val="1"/>
      <w:numFmt w:val="lowerLetter"/>
      <w:lvlText w:val="%5."/>
      <w:lvlJc w:val="left"/>
      <w:pPr>
        <w:ind w:left="4511" w:hanging="360"/>
      </w:pPr>
    </w:lvl>
    <w:lvl w:ilvl="5" w:tplc="040C001B" w:tentative="1">
      <w:start w:val="1"/>
      <w:numFmt w:val="lowerRoman"/>
      <w:lvlText w:val="%6."/>
      <w:lvlJc w:val="right"/>
      <w:pPr>
        <w:ind w:left="5231" w:hanging="180"/>
      </w:pPr>
    </w:lvl>
    <w:lvl w:ilvl="6" w:tplc="040C000F" w:tentative="1">
      <w:start w:val="1"/>
      <w:numFmt w:val="decimal"/>
      <w:lvlText w:val="%7."/>
      <w:lvlJc w:val="left"/>
      <w:pPr>
        <w:ind w:left="5951" w:hanging="360"/>
      </w:pPr>
    </w:lvl>
    <w:lvl w:ilvl="7" w:tplc="040C0019" w:tentative="1">
      <w:start w:val="1"/>
      <w:numFmt w:val="lowerLetter"/>
      <w:lvlText w:val="%8."/>
      <w:lvlJc w:val="left"/>
      <w:pPr>
        <w:ind w:left="6671" w:hanging="360"/>
      </w:pPr>
    </w:lvl>
    <w:lvl w:ilvl="8" w:tplc="040C001B" w:tentative="1">
      <w:start w:val="1"/>
      <w:numFmt w:val="lowerRoman"/>
      <w:lvlText w:val="%9."/>
      <w:lvlJc w:val="right"/>
      <w:pPr>
        <w:ind w:left="7391" w:hanging="180"/>
      </w:pPr>
    </w:lvl>
  </w:abstractNum>
  <w:abstractNum w:abstractNumId="11" w15:restartNumberingAfterBreak="0">
    <w:nsid w:val="4F983C69"/>
    <w:multiLevelType w:val="hybridMultilevel"/>
    <w:tmpl w:val="8F5ADF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34B18E8"/>
    <w:multiLevelType w:val="multilevel"/>
    <w:tmpl w:val="2C86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F523E4"/>
    <w:multiLevelType w:val="hybridMultilevel"/>
    <w:tmpl w:val="63F4F67E"/>
    <w:lvl w:ilvl="0" w:tplc="B52A887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AB54E28"/>
    <w:multiLevelType w:val="hybridMultilevel"/>
    <w:tmpl w:val="49DE5AB8"/>
    <w:lvl w:ilvl="0" w:tplc="E4CE452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CB040D0"/>
    <w:multiLevelType w:val="hybridMultilevel"/>
    <w:tmpl w:val="5E008FF4"/>
    <w:lvl w:ilvl="0" w:tplc="435EC49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4056945">
    <w:abstractNumId w:val="10"/>
  </w:num>
  <w:num w:numId="2" w16cid:durableId="570773711">
    <w:abstractNumId w:val="13"/>
  </w:num>
  <w:num w:numId="3" w16cid:durableId="1040207940">
    <w:abstractNumId w:val="2"/>
  </w:num>
  <w:num w:numId="4" w16cid:durableId="1821311103">
    <w:abstractNumId w:val="5"/>
  </w:num>
  <w:num w:numId="5" w16cid:durableId="1869751976">
    <w:abstractNumId w:val="8"/>
  </w:num>
  <w:num w:numId="6" w16cid:durableId="1377895702">
    <w:abstractNumId w:val="11"/>
  </w:num>
  <w:num w:numId="7" w16cid:durableId="1154223449">
    <w:abstractNumId w:val="7"/>
  </w:num>
  <w:num w:numId="8" w16cid:durableId="475151058">
    <w:abstractNumId w:val="3"/>
  </w:num>
  <w:num w:numId="9" w16cid:durableId="1158957077">
    <w:abstractNumId w:val="9"/>
  </w:num>
  <w:num w:numId="10" w16cid:durableId="1080129554">
    <w:abstractNumId w:val="12"/>
  </w:num>
  <w:num w:numId="11" w16cid:durableId="1662149207">
    <w:abstractNumId w:val="4"/>
  </w:num>
  <w:num w:numId="12" w16cid:durableId="1257440600">
    <w:abstractNumId w:val="15"/>
  </w:num>
  <w:num w:numId="13" w16cid:durableId="120466721">
    <w:abstractNumId w:val="1"/>
  </w:num>
  <w:num w:numId="14" w16cid:durableId="1085880823">
    <w:abstractNumId w:val="0"/>
  </w:num>
  <w:num w:numId="15" w16cid:durableId="893203893">
    <w:abstractNumId w:val="6"/>
  </w:num>
  <w:num w:numId="16" w16cid:durableId="1993752085">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CD"/>
    <w:rsid w:val="00004A06"/>
    <w:rsid w:val="00024706"/>
    <w:rsid w:val="00025EFE"/>
    <w:rsid w:val="00033CB2"/>
    <w:rsid w:val="00037CCC"/>
    <w:rsid w:val="00040A88"/>
    <w:rsid w:val="00050780"/>
    <w:rsid w:val="00051771"/>
    <w:rsid w:val="000528F3"/>
    <w:rsid w:val="00052909"/>
    <w:rsid w:val="0005679B"/>
    <w:rsid w:val="00056B3B"/>
    <w:rsid w:val="000756D4"/>
    <w:rsid w:val="00080CBD"/>
    <w:rsid w:val="000824C1"/>
    <w:rsid w:val="00085C72"/>
    <w:rsid w:val="000944C8"/>
    <w:rsid w:val="00094F7A"/>
    <w:rsid w:val="000B1C18"/>
    <w:rsid w:val="000C3CFA"/>
    <w:rsid w:val="000C50B8"/>
    <w:rsid w:val="000D3BC7"/>
    <w:rsid w:val="000D63AD"/>
    <w:rsid w:val="000E0DC8"/>
    <w:rsid w:val="000E1717"/>
    <w:rsid w:val="000E1B12"/>
    <w:rsid w:val="000E52FD"/>
    <w:rsid w:val="000F7BB1"/>
    <w:rsid w:val="00102488"/>
    <w:rsid w:val="00110F96"/>
    <w:rsid w:val="00113568"/>
    <w:rsid w:val="0011377B"/>
    <w:rsid w:val="001160BE"/>
    <w:rsid w:val="001166DA"/>
    <w:rsid w:val="00122BAC"/>
    <w:rsid w:val="00127822"/>
    <w:rsid w:val="00130D54"/>
    <w:rsid w:val="0013218F"/>
    <w:rsid w:val="00136354"/>
    <w:rsid w:val="001374DB"/>
    <w:rsid w:val="00144418"/>
    <w:rsid w:val="001451C4"/>
    <w:rsid w:val="00145313"/>
    <w:rsid w:val="00151CC9"/>
    <w:rsid w:val="00151F5F"/>
    <w:rsid w:val="00155C40"/>
    <w:rsid w:val="00164952"/>
    <w:rsid w:val="001670BF"/>
    <w:rsid w:val="001677AD"/>
    <w:rsid w:val="00172DA3"/>
    <w:rsid w:val="0017483B"/>
    <w:rsid w:val="00174BC2"/>
    <w:rsid w:val="00177A91"/>
    <w:rsid w:val="00181E3F"/>
    <w:rsid w:val="00183305"/>
    <w:rsid w:val="00184B9D"/>
    <w:rsid w:val="001953EB"/>
    <w:rsid w:val="0019693F"/>
    <w:rsid w:val="0019757A"/>
    <w:rsid w:val="001A6E79"/>
    <w:rsid w:val="001B3BC8"/>
    <w:rsid w:val="001B49B0"/>
    <w:rsid w:val="001B7036"/>
    <w:rsid w:val="001C554A"/>
    <w:rsid w:val="001D20F3"/>
    <w:rsid w:val="001D25CC"/>
    <w:rsid w:val="001D379D"/>
    <w:rsid w:val="001D4554"/>
    <w:rsid w:val="001D735E"/>
    <w:rsid w:val="001E289C"/>
    <w:rsid w:val="001E3658"/>
    <w:rsid w:val="001F1262"/>
    <w:rsid w:val="001F1572"/>
    <w:rsid w:val="001F5B61"/>
    <w:rsid w:val="00202598"/>
    <w:rsid w:val="00207A31"/>
    <w:rsid w:val="00207E5F"/>
    <w:rsid w:val="002119C4"/>
    <w:rsid w:val="00213012"/>
    <w:rsid w:val="002146B7"/>
    <w:rsid w:val="00214FC5"/>
    <w:rsid w:val="00216BEC"/>
    <w:rsid w:val="00217AA4"/>
    <w:rsid w:val="00226F54"/>
    <w:rsid w:val="0023294A"/>
    <w:rsid w:val="00237340"/>
    <w:rsid w:val="00242D0D"/>
    <w:rsid w:val="00243229"/>
    <w:rsid w:val="00243C77"/>
    <w:rsid w:val="002569FB"/>
    <w:rsid w:val="00257200"/>
    <w:rsid w:val="00262350"/>
    <w:rsid w:val="002632A9"/>
    <w:rsid w:val="00264EB0"/>
    <w:rsid w:val="0026531E"/>
    <w:rsid w:val="00274E88"/>
    <w:rsid w:val="00275AA6"/>
    <w:rsid w:val="002841CE"/>
    <w:rsid w:val="002952EF"/>
    <w:rsid w:val="002B4A07"/>
    <w:rsid w:val="002B76E7"/>
    <w:rsid w:val="002C0A91"/>
    <w:rsid w:val="002C2E42"/>
    <w:rsid w:val="002C3926"/>
    <w:rsid w:val="002C5FF2"/>
    <w:rsid w:val="002D2FAC"/>
    <w:rsid w:val="002D3F14"/>
    <w:rsid w:val="002E506C"/>
    <w:rsid w:val="002E5C43"/>
    <w:rsid w:val="002E65F9"/>
    <w:rsid w:val="002F18C7"/>
    <w:rsid w:val="002F2911"/>
    <w:rsid w:val="002F3044"/>
    <w:rsid w:val="002F3B2D"/>
    <w:rsid w:val="002F566C"/>
    <w:rsid w:val="002F75A0"/>
    <w:rsid w:val="00307FB0"/>
    <w:rsid w:val="00310012"/>
    <w:rsid w:val="00311290"/>
    <w:rsid w:val="00312042"/>
    <w:rsid w:val="00315FAB"/>
    <w:rsid w:val="0031689F"/>
    <w:rsid w:val="00320115"/>
    <w:rsid w:val="0032375E"/>
    <w:rsid w:val="00325835"/>
    <w:rsid w:val="003362BB"/>
    <w:rsid w:val="003442B0"/>
    <w:rsid w:val="00346940"/>
    <w:rsid w:val="003504F0"/>
    <w:rsid w:val="00354DD2"/>
    <w:rsid w:val="00377716"/>
    <w:rsid w:val="003861D2"/>
    <w:rsid w:val="00386964"/>
    <w:rsid w:val="003902DF"/>
    <w:rsid w:val="003A4CD5"/>
    <w:rsid w:val="003A583F"/>
    <w:rsid w:val="003A7701"/>
    <w:rsid w:val="003B106D"/>
    <w:rsid w:val="003B6189"/>
    <w:rsid w:val="003B6B86"/>
    <w:rsid w:val="003C2F9A"/>
    <w:rsid w:val="003D2DCB"/>
    <w:rsid w:val="003D41DE"/>
    <w:rsid w:val="003E7362"/>
    <w:rsid w:val="003E7FAC"/>
    <w:rsid w:val="003F1151"/>
    <w:rsid w:val="003F2180"/>
    <w:rsid w:val="00403BA0"/>
    <w:rsid w:val="004116DD"/>
    <w:rsid w:val="00413386"/>
    <w:rsid w:val="00417121"/>
    <w:rsid w:val="0042294E"/>
    <w:rsid w:val="004232B1"/>
    <w:rsid w:val="004232BA"/>
    <w:rsid w:val="00423415"/>
    <w:rsid w:val="00425081"/>
    <w:rsid w:val="00435217"/>
    <w:rsid w:val="00436C4D"/>
    <w:rsid w:val="00436D42"/>
    <w:rsid w:val="004400B8"/>
    <w:rsid w:val="004474EF"/>
    <w:rsid w:val="00451E1E"/>
    <w:rsid w:val="0047060A"/>
    <w:rsid w:val="0047102A"/>
    <w:rsid w:val="004730C9"/>
    <w:rsid w:val="00475499"/>
    <w:rsid w:val="00481432"/>
    <w:rsid w:val="00481CA6"/>
    <w:rsid w:val="0048234A"/>
    <w:rsid w:val="00483824"/>
    <w:rsid w:val="00483E3F"/>
    <w:rsid w:val="00487716"/>
    <w:rsid w:val="00491BC5"/>
    <w:rsid w:val="00492FBF"/>
    <w:rsid w:val="004B05CD"/>
    <w:rsid w:val="004C0485"/>
    <w:rsid w:val="004E53BB"/>
    <w:rsid w:val="004F3EEA"/>
    <w:rsid w:val="004F623A"/>
    <w:rsid w:val="004F7CE5"/>
    <w:rsid w:val="005018BE"/>
    <w:rsid w:val="0050256C"/>
    <w:rsid w:val="00507D3A"/>
    <w:rsid w:val="00511AA0"/>
    <w:rsid w:val="00523011"/>
    <w:rsid w:val="00524C4B"/>
    <w:rsid w:val="00536E45"/>
    <w:rsid w:val="00546120"/>
    <w:rsid w:val="005526D2"/>
    <w:rsid w:val="00552E8B"/>
    <w:rsid w:val="00552FE1"/>
    <w:rsid w:val="00557125"/>
    <w:rsid w:val="0056130D"/>
    <w:rsid w:val="0056366B"/>
    <w:rsid w:val="00564275"/>
    <w:rsid w:val="00564526"/>
    <w:rsid w:val="0056711A"/>
    <w:rsid w:val="00571B34"/>
    <w:rsid w:val="00571FEC"/>
    <w:rsid w:val="005740B2"/>
    <w:rsid w:val="005807F7"/>
    <w:rsid w:val="005818C9"/>
    <w:rsid w:val="00590C28"/>
    <w:rsid w:val="005955C7"/>
    <w:rsid w:val="00596173"/>
    <w:rsid w:val="00596839"/>
    <w:rsid w:val="005970E2"/>
    <w:rsid w:val="005A2398"/>
    <w:rsid w:val="005A443B"/>
    <w:rsid w:val="005A4F5F"/>
    <w:rsid w:val="005A6F91"/>
    <w:rsid w:val="005A7005"/>
    <w:rsid w:val="005A7E96"/>
    <w:rsid w:val="005B4774"/>
    <w:rsid w:val="005D2A52"/>
    <w:rsid w:val="005D7485"/>
    <w:rsid w:val="005E0A7A"/>
    <w:rsid w:val="005F1147"/>
    <w:rsid w:val="00607B8E"/>
    <w:rsid w:val="0061536D"/>
    <w:rsid w:val="00622C01"/>
    <w:rsid w:val="00623185"/>
    <w:rsid w:val="006308C6"/>
    <w:rsid w:val="00631886"/>
    <w:rsid w:val="00632F1E"/>
    <w:rsid w:val="006401F8"/>
    <w:rsid w:val="006411B8"/>
    <w:rsid w:val="0064567F"/>
    <w:rsid w:val="00646C5B"/>
    <w:rsid w:val="00650601"/>
    <w:rsid w:val="00652219"/>
    <w:rsid w:val="00655756"/>
    <w:rsid w:val="00662B96"/>
    <w:rsid w:val="00662CD5"/>
    <w:rsid w:val="006650D4"/>
    <w:rsid w:val="006678A9"/>
    <w:rsid w:val="00674F2D"/>
    <w:rsid w:val="006802AB"/>
    <w:rsid w:val="0068434C"/>
    <w:rsid w:val="006850B5"/>
    <w:rsid w:val="006923A0"/>
    <w:rsid w:val="00693460"/>
    <w:rsid w:val="00693C07"/>
    <w:rsid w:val="006B4D3A"/>
    <w:rsid w:val="006B7F45"/>
    <w:rsid w:val="006C6CC3"/>
    <w:rsid w:val="006C7E75"/>
    <w:rsid w:val="006D009E"/>
    <w:rsid w:val="006D0FA8"/>
    <w:rsid w:val="006D1312"/>
    <w:rsid w:val="006D538D"/>
    <w:rsid w:val="006F77DC"/>
    <w:rsid w:val="006F7C5B"/>
    <w:rsid w:val="00700ADB"/>
    <w:rsid w:val="007023D7"/>
    <w:rsid w:val="007033E9"/>
    <w:rsid w:val="00715801"/>
    <w:rsid w:val="00722BA8"/>
    <w:rsid w:val="00724073"/>
    <w:rsid w:val="0072508B"/>
    <w:rsid w:val="00730A88"/>
    <w:rsid w:val="0073556F"/>
    <w:rsid w:val="0073647F"/>
    <w:rsid w:val="00736A79"/>
    <w:rsid w:val="00741321"/>
    <w:rsid w:val="00744040"/>
    <w:rsid w:val="007463EF"/>
    <w:rsid w:val="0074765A"/>
    <w:rsid w:val="00754093"/>
    <w:rsid w:val="00754137"/>
    <w:rsid w:val="00760A7B"/>
    <w:rsid w:val="00762B1D"/>
    <w:rsid w:val="00773916"/>
    <w:rsid w:val="00773B1E"/>
    <w:rsid w:val="0078434E"/>
    <w:rsid w:val="00795204"/>
    <w:rsid w:val="00795490"/>
    <w:rsid w:val="00795774"/>
    <w:rsid w:val="007A39D7"/>
    <w:rsid w:val="007A5157"/>
    <w:rsid w:val="007A6506"/>
    <w:rsid w:val="007B1F0D"/>
    <w:rsid w:val="007B5CB4"/>
    <w:rsid w:val="007B7E06"/>
    <w:rsid w:val="007C0E4A"/>
    <w:rsid w:val="007C1337"/>
    <w:rsid w:val="007D64A8"/>
    <w:rsid w:val="007E5823"/>
    <w:rsid w:val="007F6E3E"/>
    <w:rsid w:val="007F6F5F"/>
    <w:rsid w:val="00806BDD"/>
    <w:rsid w:val="00821476"/>
    <w:rsid w:val="00822535"/>
    <w:rsid w:val="00824DFD"/>
    <w:rsid w:val="008544AE"/>
    <w:rsid w:val="00854B40"/>
    <w:rsid w:val="00856DA2"/>
    <w:rsid w:val="008579DC"/>
    <w:rsid w:val="008627D9"/>
    <w:rsid w:val="00862B64"/>
    <w:rsid w:val="00866EB4"/>
    <w:rsid w:val="00873DED"/>
    <w:rsid w:val="0087448C"/>
    <w:rsid w:val="00874E94"/>
    <w:rsid w:val="00877DB9"/>
    <w:rsid w:val="00882DB4"/>
    <w:rsid w:val="00887E3C"/>
    <w:rsid w:val="00890877"/>
    <w:rsid w:val="00896D32"/>
    <w:rsid w:val="00897794"/>
    <w:rsid w:val="008A0D41"/>
    <w:rsid w:val="008A2D0F"/>
    <w:rsid w:val="008A2E33"/>
    <w:rsid w:val="008A5CD3"/>
    <w:rsid w:val="008B56BB"/>
    <w:rsid w:val="008C1451"/>
    <w:rsid w:val="008C2B47"/>
    <w:rsid w:val="008C7BDF"/>
    <w:rsid w:val="008D1716"/>
    <w:rsid w:val="008F1140"/>
    <w:rsid w:val="008F4F3C"/>
    <w:rsid w:val="00902332"/>
    <w:rsid w:val="00903241"/>
    <w:rsid w:val="00905AC6"/>
    <w:rsid w:val="009120BF"/>
    <w:rsid w:val="0091597B"/>
    <w:rsid w:val="00916C3D"/>
    <w:rsid w:val="0091727C"/>
    <w:rsid w:val="00921A79"/>
    <w:rsid w:val="00945827"/>
    <w:rsid w:val="00953A41"/>
    <w:rsid w:val="009550ED"/>
    <w:rsid w:val="00956E6F"/>
    <w:rsid w:val="009576E2"/>
    <w:rsid w:val="009627C0"/>
    <w:rsid w:val="00964D46"/>
    <w:rsid w:val="00965EC2"/>
    <w:rsid w:val="009661B0"/>
    <w:rsid w:val="00967392"/>
    <w:rsid w:val="00971EF5"/>
    <w:rsid w:val="00972EC5"/>
    <w:rsid w:val="009756BA"/>
    <w:rsid w:val="009817D8"/>
    <w:rsid w:val="0099120E"/>
    <w:rsid w:val="00991FB6"/>
    <w:rsid w:val="009973EF"/>
    <w:rsid w:val="009A7FD2"/>
    <w:rsid w:val="009B00DB"/>
    <w:rsid w:val="009B155F"/>
    <w:rsid w:val="009B489A"/>
    <w:rsid w:val="009D11CD"/>
    <w:rsid w:val="009D2F4C"/>
    <w:rsid w:val="009D5982"/>
    <w:rsid w:val="009D652C"/>
    <w:rsid w:val="009E1ECC"/>
    <w:rsid w:val="009E7F93"/>
    <w:rsid w:val="009F01C2"/>
    <w:rsid w:val="009F19D5"/>
    <w:rsid w:val="009F4B79"/>
    <w:rsid w:val="00A05D35"/>
    <w:rsid w:val="00A07FEC"/>
    <w:rsid w:val="00A10223"/>
    <w:rsid w:val="00A10A0E"/>
    <w:rsid w:val="00A17304"/>
    <w:rsid w:val="00A17DD6"/>
    <w:rsid w:val="00A223E7"/>
    <w:rsid w:val="00A30633"/>
    <w:rsid w:val="00A30F25"/>
    <w:rsid w:val="00A42323"/>
    <w:rsid w:val="00A4376C"/>
    <w:rsid w:val="00A46635"/>
    <w:rsid w:val="00A5063F"/>
    <w:rsid w:val="00A51AE2"/>
    <w:rsid w:val="00A57D6D"/>
    <w:rsid w:val="00A60E95"/>
    <w:rsid w:val="00A71485"/>
    <w:rsid w:val="00A73436"/>
    <w:rsid w:val="00A81555"/>
    <w:rsid w:val="00A868D0"/>
    <w:rsid w:val="00A9102E"/>
    <w:rsid w:val="00AA1154"/>
    <w:rsid w:val="00AA323E"/>
    <w:rsid w:val="00AA61A7"/>
    <w:rsid w:val="00AA7150"/>
    <w:rsid w:val="00AB0BCD"/>
    <w:rsid w:val="00AB2B4A"/>
    <w:rsid w:val="00AC3923"/>
    <w:rsid w:val="00AD067F"/>
    <w:rsid w:val="00AD18A0"/>
    <w:rsid w:val="00AD2196"/>
    <w:rsid w:val="00AD3243"/>
    <w:rsid w:val="00AD653E"/>
    <w:rsid w:val="00AE484A"/>
    <w:rsid w:val="00AE4A9B"/>
    <w:rsid w:val="00AE5457"/>
    <w:rsid w:val="00AE59D5"/>
    <w:rsid w:val="00AE77E1"/>
    <w:rsid w:val="00AF0B37"/>
    <w:rsid w:val="00AF0CE4"/>
    <w:rsid w:val="00AF2E15"/>
    <w:rsid w:val="00AF3B26"/>
    <w:rsid w:val="00B01076"/>
    <w:rsid w:val="00B05A37"/>
    <w:rsid w:val="00B06303"/>
    <w:rsid w:val="00B07AA4"/>
    <w:rsid w:val="00B16EA4"/>
    <w:rsid w:val="00B202D1"/>
    <w:rsid w:val="00B26C15"/>
    <w:rsid w:val="00B27BF8"/>
    <w:rsid w:val="00B36B95"/>
    <w:rsid w:val="00B4071D"/>
    <w:rsid w:val="00B54652"/>
    <w:rsid w:val="00B546B2"/>
    <w:rsid w:val="00B55BCC"/>
    <w:rsid w:val="00B56A46"/>
    <w:rsid w:val="00B5757C"/>
    <w:rsid w:val="00B63B5D"/>
    <w:rsid w:val="00B63C07"/>
    <w:rsid w:val="00B660EE"/>
    <w:rsid w:val="00B67732"/>
    <w:rsid w:val="00B67DE4"/>
    <w:rsid w:val="00B70DA0"/>
    <w:rsid w:val="00B86FE0"/>
    <w:rsid w:val="00BA55CD"/>
    <w:rsid w:val="00BA72F4"/>
    <w:rsid w:val="00BB68BD"/>
    <w:rsid w:val="00BB77D6"/>
    <w:rsid w:val="00BC109F"/>
    <w:rsid w:val="00BC292F"/>
    <w:rsid w:val="00BC5645"/>
    <w:rsid w:val="00BC79F0"/>
    <w:rsid w:val="00BD12C1"/>
    <w:rsid w:val="00BD2422"/>
    <w:rsid w:val="00BD634B"/>
    <w:rsid w:val="00BE2010"/>
    <w:rsid w:val="00BE3036"/>
    <w:rsid w:val="00BE3DBF"/>
    <w:rsid w:val="00BE62D5"/>
    <w:rsid w:val="00BF206D"/>
    <w:rsid w:val="00BF7BDF"/>
    <w:rsid w:val="00C0174B"/>
    <w:rsid w:val="00C028EB"/>
    <w:rsid w:val="00C03F35"/>
    <w:rsid w:val="00C14241"/>
    <w:rsid w:val="00C21F27"/>
    <w:rsid w:val="00C24F0B"/>
    <w:rsid w:val="00C302A0"/>
    <w:rsid w:val="00C37B3C"/>
    <w:rsid w:val="00C415CC"/>
    <w:rsid w:val="00C4285A"/>
    <w:rsid w:val="00C47ED1"/>
    <w:rsid w:val="00C52EAA"/>
    <w:rsid w:val="00C53C20"/>
    <w:rsid w:val="00C53C66"/>
    <w:rsid w:val="00C54B7A"/>
    <w:rsid w:val="00C574EC"/>
    <w:rsid w:val="00C60036"/>
    <w:rsid w:val="00C602D3"/>
    <w:rsid w:val="00C6433D"/>
    <w:rsid w:val="00C655DD"/>
    <w:rsid w:val="00C71CAA"/>
    <w:rsid w:val="00C72682"/>
    <w:rsid w:val="00C72805"/>
    <w:rsid w:val="00C77C0B"/>
    <w:rsid w:val="00C801F4"/>
    <w:rsid w:val="00C80C67"/>
    <w:rsid w:val="00C81DEF"/>
    <w:rsid w:val="00C83EE9"/>
    <w:rsid w:val="00C84B34"/>
    <w:rsid w:val="00C867FA"/>
    <w:rsid w:val="00C9312A"/>
    <w:rsid w:val="00CA4740"/>
    <w:rsid w:val="00CC1B6C"/>
    <w:rsid w:val="00CC348A"/>
    <w:rsid w:val="00CC3D60"/>
    <w:rsid w:val="00CC58CF"/>
    <w:rsid w:val="00CD4947"/>
    <w:rsid w:val="00CD7458"/>
    <w:rsid w:val="00CE0522"/>
    <w:rsid w:val="00CE0A7C"/>
    <w:rsid w:val="00CE2775"/>
    <w:rsid w:val="00CE5B90"/>
    <w:rsid w:val="00CE5FB0"/>
    <w:rsid w:val="00CF3201"/>
    <w:rsid w:val="00D01FD4"/>
    <w:rsid w:val="00D02445"/>
    <w:rsid w:val="00D02A43"/>
    <w:rsid w:val="00D03878"/>
    <w:rsid w:val="00D0675B"/>
    <w:rsid w:val="00D13DA7"/>
    <w:rsid w:val="00D146DA"/>
    <w:rsid w:val="00D15E3A"/>
    <w:rsid w:val="00D20AD6"/>
    <w:rsid w:val="00D411F2"/>
    <w:rsid w:val="00D41B10"/>
    <w:rsid w:val="00D424A4"/>
    <w:rsid w:val="00D4508B"/>
    <w:rsid w:val="00D700DD"/>
    <w:rsid w:val="00D71937"/>
    <w:rsid w:val="00D73F6D"/>
    <w:rsid w:val="00D74582"/>
    <w:rsid w:val="00D756F2"/>
    <w:rsid w:val="00D7626E"/>
    <w:rsid w:val="00D82A06"/>
    <w:rsid w:val="00D84767"/>
    <w:rsid w:val="00D85958"/>
    <w:rsid w:val="00D86BB2"/>
    <w:rsid w:val="00D874E2"/>
    <w:rsid w:val="00D90F92"/>
    <w:rsid w:val="00D93363"/>
    <w:rsid w:val="00D96E60"/>
    <w:rsid w:val="00D96FA0"/>
    <w:rsid w:val="00DA3687"/>
    <w:rsid w:val="00DA687C"/>
    <w:rsid w:val="00DB4AA3"/>
    <w:rsid w:val="00DC4D62"/>
    <w:rsid w:val="00DC75E3"/>
    <w:rsid w:val="00DD1EB0"/>
    <w:rsid w:val="00DD25B3"/>
    <w:rsid w:val="00DD445F"/>
    <w:rsid w:val="00DE0AEB"/>
    <w:rsid w:val="00DF248E"/>
    <w:rsid w:val="00DF39D0"/>
    <w:rsid w:val="00E0447B"/>
    <w:rsid w:val="00E04D24"/>
    <w:rsid w:val="00E076B1"/>
    <w:rsid w:val="00E1415A"/>
    <w:rsid w:val="00E169A8"/>
    <w:rsid w:val="00E266A0"/>
    <w:rsid w:val="00E26CAF"/>
    <w:rsid w:val="00E3441A"/>
    <w:rsid w:val="00E359B5"/>
    <w:rsid w:val="00E42D8A"/>
    <w:rsid w:val="00E538B1"/>
    <w:rsid w:val="00E6653D"/>
    <w:rsid w:val="00E7278D"/>
    <w:rsid w:val="00E75736"/>
    <w:rsid w:val="00E80BFF"/>
    <w:rsid w:val="00E8261D"/>
    <w:rsid w:val="00E82CD9"/>
    <w:rsid w:val="00E96235"/>
    <w:rsid w:val="00EA0A3C"/>
    <w:rsid w:val="00EA4AD2"/>
    <w:rsid w:val="00EA7E21"/>
    <w:rsid w:val="00EB2E43"/>
    <w:rsid w:val="00EB338D"/>
    <w:rsid w:val="00EC1E66"/>
    <w:rsid w:val="00EC4BC9"/>
    <w:rsid w:val="00EC524B"/>
    <w:rsid w:val="00EC5309"/>
    <w:rsid w:val="00EC548B"/>
    <w:rsid w:val="00ED1C8F"/>
    <w:rsid w:val="00ED4292"/>
    <w:rsid w:val="00ED4375"/>
    <w:rsid w:val="00ED49C3"/>
    <w:rsid w:val="00EE178B"/>
    <w:rsid w:val="00EE3B4E"/>
    <w:rsid w:val="00EE4AA4"/>
    <w:rsid w:val="00F01878"/>
    <w:rsid w:val="00F113D3"/>
    <w:rsid w:val="00F11F84"/>
    <w:rsid w:val="00F12281"/>
    <w:rsid w:val="00F153A3"/>
    <w:rsid w:val="00F20709"/>
    <w:rsid w:val="00F22601"/>
    <w:rsid w:val="00F23CC9"/>
    <w:rsid w:val="00F24C1C"/>
    <w:rsid w:val="00F262C4"/>
    <w:rsid w:val="00F347BB"/>
    <w:rsid w:val="00F419C0"/>
    <w:rsid w:val="00F44CA2"/>
    <w:rsid w:val="00F46B6E"/>
    <w:rsid w:val="00F47A70"/>
    <w:rsid w:val="00F502C0"/>
    <w:rsid w:val="00F54E20"/>
    <w:rsid w:val="00F73AFE"/>
    <w:rsid w:val="00F77184"/>
    <w:rsid w:val="00F822C2"/>
    <w:rsid w:val="00F87995"/>
    <w:rsid w:val="00F93407"/>
    <w:rsid w:val="00FA44C6"/>
    <w:rsid w:val="00FA7A72"/>
    <w:rsid w:val="00FB0516"/>
    <w:rsid w:val="00FB194C"/>
    <w:rsid w:val="00FB4AAB"/>
    <w:rsid w:val="00FB6529"/>
    <w:rsid w:val="00FC1C16"/>
    <w:rsid w:val="00FC1CC9"/>
    <w:rsid w:val="00FC1F6C"/>
    <w:rsid w:val="00FC6030"/>
    <w:rsid w:val="00FC6448"/>
    <w:rsid w:val="00FF35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7053A"/>
  <w15:docId w15:val="{58C64EDB-7497-4C30-8D38-8F6D135B5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alibri" w:eastAsia="Calibri" w:hAnsi="Calibri" w:cs="Calibri"/>
      <w:lang w:val="fr-FR"/>
    </w:rPr>
  </w:style>
  <w:style w:type="paragraph" w:styleId="Titre1">
    <w:name w:val="heading 1"/>
    <w:basedOn w:val="Normal"/>
    <w:link w:val="Titre1Car"/>
    <w:autoRedefine/>
    <w:uiPriority w:val="9"/>
    <w:qFormat/>
    <w:rsid w:val="00F113D3"/>
    <w:pPr>
      <w:numPr>
        <w:numId w:val="1"/>
      </w:numPr>
      <w:outlineLvl w:val="0"/>
    </w:pPr>
    <w:rPr>
      <w:b/>
      <w:bCs/>
      <w:i/>
      <w:color w:val="7030A0"/>
      <w:sz w:val="24"/>
      <w:szCs w:val="40"/>
    </w:rPr>
  </w:style>
  <w:style w:type="paragraph" w:styleId="Titre2">
    <w:name w:val="heading 2"/>
    <w:basedOn w:val="Normal"/>
    <w:link w:val="Titre2Car"/>
    <w:uiPriority w:val="9"/>
    <w:unhideWhenUsed/>
    <w:qFormat/>
    <w:rsid w:val="00CC1B6C"/>
    <w:pPr>
      <w:outlineLvl w:val="1"/>
    </w:pPr>
    <w:rPr>
      <w:b/>
      <w:bCs/>
      <w:i/>
      <w:iCs/>
      <w:color w:val="C00000"/>
      <w:sz w:val="24"/>
      <w:szCs w:val="30"/>
    </w:rPr>
  </w:style>
  <w:style w:type="paragraph" w:styleId="Titre3">
    <w:name w:val="heading 3"/>
    <w:basedOn w:val="Normal"/>
    <w:uiPriority w:val="9"/>
    <w:unhideWhenUsed/>
    <w:qFormat/>
    <w:rsid w:val="00B63C07"/>
    <w:pPr>
      <w:ind w:left="293"/>
      <w:outlineLvl w:val="2"/>
    </w:pPr>
    <w:rPr>
      <w:b/>
      <w:bCs/>
      <w:sz w:val="24"/>
      <w:szCs w:val="26"/>
    </w:rPr>
  </w:style>
  <w:style w:type="paragraph" w:styleId="Titre4">
    <w:name w:val="heading 4"/>
    <w:basedOn w:val="Normal"/>
    <w:next w:val="Normal"/>
    <w:link w:val="Titre4Car"/>
    <w:uiPriority w:val="9"/>
    <w:unhideWhenUsed/>
    <w:qFormat/>
    <w:rsid w:val="00B63C07"/>
    <w:pPr>
      <w:keepNext/>
      <w:keepLines/>
      <w:spacing w:before="40"/>
      <w:outlineLvl w:val="3"/>
    </w:pPr>
    <w:rPr>
      <w:rFonts w:eastAsiaTheme="majorEastAsia" w:cstheme="majorBidi"/>
      <w:b/>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autoRedefine/>
    <w:uiPriority w:val="1"/>
    <w:qFormat/>
    <w:rsid w:val="00A57D6D"/>
    <w:pPr>
      <w:spacing w:before="120"/>
      <w:ind w:right="429"/>
      <w:jc w:val="both"/>
    </w:pPr>
    <w:rPr>
      <w:rFonts w:ascii="Aptos" w:hAnsi="Aptos"/>
      <w:bCs/>
      <w:sz w:val="24"/>
      <w:szCs w:val="24"/>
    </w:rPr>
  </w:style>
  <w:style w:type="paragraph" w:styleId="Paragraphedeliste">
    <w:name w:val="List Paragraph"/>
    <w:basedOn w:val="Normal"/>
    <w:uiPriority w:val="34"/>
    <w:qFormat/>
    <w:pPr>
      <w:ind w:left="611" w:hanging="420"/>
    </w:pPr>
  </w:style>
  <w:style w:type="paragraph" w:customStyle="1" w:styleId="TableParagraph">
    <w:name w:val="Table Paragraph"/>
    <w:basedOn w:val="Normal"/>
    <w:uiPriority w:val="1"/>
  </w:style>
  <w:style w:type="table" w:styleId="Grilledutableau">
    <w:name w:val="Table Grid"/>
    <w:basedOn w:val="TableauNormal"/>
    <w:uiPriority w:val="39"/>
    <w:rsid w:val="000E1717"/>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62B1D"/>
    <w:pPr>
      <w:tabs>
        <w:tab w:val="center" w:pos="4536"/>
        <w:tab w:val="right" w:pos="9072"/>
      </w:tabs>
    </w:pPr>
  </w:style>
  <w:style w:type="character" w:customStyle="1" w:styleId="En-tteCar">
    <w:name w:val="En-tête Car"/>
    <w:basedOn w:val="Policepardfaut"/>
    <w:link w:val="En-tte"/>
    <w:uiPriority w:val="99"/>
    <w:rsid w:val="00762B1D"/>
    <w:rPr>
      <w:rFonts w:ascii="Calibri" w:eastAsia="Calibri" w:hAnsi="Calibri" w:cs="Calibri"/>
      <w:lang w:val="fr-FR"/>
    </w:rPr>
  </w:style>
  <w:style w:type="paragraph" w:styleId="Pieddepage">
    <w:name w:val="footer"/>
    <w:basedOn w:val="Normal"/>
    <w:link w:val="PieddepageCar"/>
    <w:uiPriority w:val="99"/>
    <w:unhideWhenUsed/>
    <w:rsid w:val="00762B1D"/>
    <w:pPr>
      <w:tabs>
        <w:tab w:val="center" w:pos="4536"/>
        <w:tab w:val="right" w:pos="9072"/>
      </w:tabs>
    </w:pPr>
  </w:style>
  <w:style w:type="character" w:customStyle="1" w:styleId="PieddepageCar">
    <w:name w:val="Pied de page Car"/>
    <w:basedOn w:val="Policepardfaut"/>
    <w:link w:val="Pieddepage"/>
    <w:uiPriority w:val="99"/>
    <w:rsid w:val="00762B1D"/>
    <w:rPr>
      <w:rFonts w:ascii="Calibri" w:eastAsia="Calibri" w:hAnsi="Calibri" w:cs="Calibri"/>
      <w:lang w:val="fr-FR"/>
    </w:rPr>
  </w:style>
  <w:style w:type="character" w:customStyle="1" w:styleId="Titre4Car">
    <w:name w:val="Titre 4 Car"/>
    <w:basedOn w:val="Policepardfaut"/>
    <w:link w:val="Titre4"/>
    <w:uiPriority w:val="9"/>
    <w:rsid w:val="00B63C07"/>
    <w:rPr>
      <w:rFonts w:ascii="Calibri" w:eastAsiaTheme="majorEastAsia" w:hAnsi="Calibri" w:cstheme="majorBidi"/>
      <w:b/>
      <w:i/>
      <w:iCs/>
      <w:color w:val="365F91" w:themeColor="accent1" w:themeShade="BF"/>
      <w:lang w:val="fr-FR"/>
    </w:rPr>
  </w:style>
  <w:style w:type="paragraph" w:styleId="Sansinterligne">
    <w:name w:val="No Spacing"/>
    <w:uiPriority w:val="1"/>
    <w:rsid w:val="00413386"/>
    <w:pPr>
      <w:widowControl/>
      <w:autoSpaceDE/>
      <w:autoSpaceDN/>
    </w:pPr>
    <w:rPr>
      <w:lang w:val="fr-FR"/>
    </w:rPr>
  </w:style>
  <w:style w:type="paragraph" w:customStyle="1" w:styleId="DecimalAligned">
    <w:name w:val="Decimal Aligned"/>
    <w:basedOn w:val="Normal"/>
    <w:uiPriority w:val="40"/>
    <w:qFormat/>
    <w:rsid w:val="000D63AD"/>
    <w:pPr>
      <w:widowControl/>
      <w:tabs>
        <w:tab w:val="decimal" w:pos="360"/>
      </w:tabs>
      <w:autoSpaceDE/>
      <w:autoSpaceDN/>
      <w:spacing w:after="200" w:line="276" w:lineRule="auto"/>
    </w:pPr>
    <w:rPr>
      <w:rFonts w:asciiTheme="minorHAnsi" w:eastAsiaTheme="minorEastAsia" w:hAnsiTheme="minorHAnsi" w:cs="Times New Roman"/>
      <w:lang w:eastAsia="fr-FR"/>
    </w:rPr>
  </w:style>
  <w:style w:type="paragraph" w:styleId="Notedebasdepage">
    <w:name w:val="footnote text"/>
    <w:basedOn w:val="Normal"/>
    <w:link w:val="NotedebasdepageCar"/>
    <w:uiPriority w:val="99"/>
    <w:unhideWhenUsed/>
    <w:rsid w:val="000D63AD"/>
    <w:pPr>
      <w:widowControl/>
      <w:autoSpaceDE/>
      <w:autoSpaceDN/>
    </w:pPr>
    <w:rPr>
      <w:rFonts w:asciiTheme="minorHAnsi" w:eastAsiaTheme="minorEastAsia" w:hAnsiTheme="minorHAnsi" w:cs="Times New Roman"/>
      <w:sz w:val="20"/>
      <w:szCs w:val="20"/>
      <w:lang w:eastAsia="fr-FR"/>
    </w:rPr>
  </w:style>
  <w:style w:type="character" w:customStyle="1" w:styleId="NotedebasdepageCar">
    <w:name w:val="Note de bas de page Car"/>
    <w:basedOn w:val="Policepardfaut"/>
    <w:link w:val="Notedebasdepage"/>
    <w:uiPriority w:val="99"/>
    <w:rsid w:val="000D63AD"/>
    <w:rPr>
      <w:rFonts w:eastAsiaTheme="minorEastAsia" w:cs="Times New Roman"/>
      <w:sz w:val="20"/>
      <w:szCs w:val="20"/>
      <w:lang w:val="fr-FR" w:eastAsia="fr-FR"/>
    </w:rPr>
  </w:style>
  <w:style w:type="character" w:styleId="Accentuationlgre">
    <w:name w:val="Subtle Emphasis"/>
    <w:basedOn w:val="Policepardfaut"/>
    <w:uiPriority w:val="19"/>
    <w:qFormat/>
    <w:rsid w:val="000D63AD"/>
    <w:rPr>
      <w:i/>
      <w:iCs/>
    </w:rPr>
  </w:style>
  <w:style w:type="table" w:styleId="Trameclaire-Accent1">
    <w:name w:val="Light Shading Accent 1"/>
    <w:basedOn w:val="TableauNormal"/>
    <w:uiPriority w:val="60"/>
    <w:rsid w:val="000D63AD"/>
    <w:pPr>
      <w:widowControl/>
      <w:autoSpaceDE/>
      <w:autoSpaceDN/>
    </w:pPr>
    <w:rPr>
      <w:rFonts w:eastAsiaTheme="minorEastAsia"/>
      <w:color w:val="365F91" w:themeColor="accent1" w:themeShade="BF"/>
      <w:lang w:val="fr-FR"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Lienhypertexte">
    <w:name w:val="Hyperlink"/>
    <w:basedOn w:val="Policepardfaut"/>
    <w:uiPriority w:val="99"/>
    <w:unhideWhenUsed/>
    <w:rsid w:val="006F77DC"/>
    <w:rPr>
      <w:color w:val="0000FF" w:themeColor="hyperlink"/>
      <w:u w:val="single"/>
    </w:rPr>
  </w:style>
  <w:style w:type="character" w:styleId="Mentionnonrsolue">
    <w:name w:val="Unresolved Mention"/>
    <w:basedOn w:val="Policepardfaut"/>
    <w:uiPriority w:val="99"/>
    <w:semiHidden/>
    <w:unhideWhenUsed/>
    <w:rsid w:val="006F77DC"/>
    <w:rPr>
      <w:color w:val="605E5C"/>
      <w:shd w:val="clear" w:color="auto" w:fill="E1DFDD"/>
    </w:rPr>
  </w:style>
  <w:style w:type="paragraph" w:customStyle="1" w:styleId="Texte">
    <w:name w:val="Texte"/>
    <w:basedOn w:val="Normal"/>
    <w:link w:val="TexteCar"/>
    <w:qFormat/>
    <w:rsid w:val="0017483B"/>
    <w:pPr>
      <w:pBdr>
        <w:top w:val="nil"/>
        <w:left w:val="nil"/>
        <w:bottom w:val="nil"/>
        <w:right w:val="nil"/>
        <w:between w:val="nil"/>
        <w:bar w:val="nil"/>
      </w:pBdr>
      <w:spacing w:line="360" w:lineRule="auto"/>
      <w:jc w:val="both"/>
    </w:pPr>
  </w:style>
  <w:style w:type="character" w:customStyle="1" w:styleId="TexteCar">
    <w:name w:val="Texte Car"/>
    <w:basedOn w:val="Policepardfaut"/>
    <w:link w:val="Texte"/>
    <w:rsid w:val="0017483B"/>
    <w:rPr>
      <w:rFonts w:ascii="Calibri" w:eastAsia="Calibri" w:hAnsi="Calibri" w:cs="Calibri"/>
      <w:lang w:val="fr-FR"/>
    </w:rPr>
  </w:style>
  <w:style w:type="paragraph" w:styleId="En-ttedetabledesmatires">
    <w:name w:val="TOC Heading"/>
    <w:basedOn w:val="Titre1"/>
    <w:next w:val="Normal"/>
    <w:uiPriority w:val="39"/>
    <w:unhideWhenUsed/>
    <w:qFormat/>
    <w:rsid w:val="00F113D3"/>
    <w:pPr>
      <w:keepNext/>
      <w:keepLines/>
      <w:widowControl/>
      <w:numPr>
        <w:numId w:val="0"/>
      </w:numPr>
      <w:autoSpaceDE/>
      <w:autoSpaceDN/>
      <w:spacing w:before="240" w:line="259" w:lineRule="auto"/>
      <w:outlineLvl w:val="9"/>
    </w:pPr>
    <w:rPr>
      <w:rFonts w:asciiTheme="majorHAnsi" w:eastAsiaTheme="majorEastAsia" w:hAnsiTheme="majorHAnsi" w:cstheme="majorBidi"/>
      <w:b w:val="0"/>
      <w:bCs w:val="0"/>
      <w:i w:val="0"/>
      <w:color w:val="365F91" w:themeColor="accent1" w:themeShade="BF"/>
      <w:sz w:val="32"/>
      <w:szCs w:val="32"/>
      <w:lang w:eastAsia="fr-FR"/>
    </w:rPr>
  </w:style>
  <w:style w:type="paragraph" w:styleId="TM2">
    <w:name w:val="toc 2"/>
    <w:basedOn w:val="Normal"/>
    <w:next w:val="Normal"/>
    <w:autoRedefine/>
    <w:uiPriority w:val="39"/>
    <w:unhideWhenUsed/>
    <w:rsid w:val="00F113D3"/>
    <w:pPr>
      <w:spacing w:after="100"/>
      <w:ind w:left="220"/>
    </w:pPr>
  </w:style>
  <w:style w:type="paragraph" w:styleId="TM1">
    <w:name w:val="toc 1"/>
    <w:basedOn w:val="Normal"/>
    <w:next w:val="Normal"/>
    <w:autoRedefine/>
    <w:uiPriority w:val="39"/>
    <w:unhideWhenUsed/>
    <w:rsid w:val="00F113D3"/>
    <w:pPr>
      <w:spacing w:after="100"/>
    </w:pPr>
  </w:style>
  <w:style w:type="paragraph" w:styleId="TM3">
    <w:name w:val="toc 3"/>
    <w:basedOn w:val="Normal"/>
    <w:next w:val="Normal"/>
    <w:autoRedefine/>
    <w:uiPriority w:val="39"/>
    <w:unhideWhenUsed/>
    <w:rsid w:val="00EA7E21"/>
    <w:pPr>
      <w:spacing w:after="100"/>
      <w:ind w:left="440"/>
    </w:pPr>
  </w:style>
  <w:style w:type="paragraph" w:customStyle="1" w:styleId="Style1cita">
    <w:name w:val="Style1cita"/>
    <w:basedOn w:val="Texte"/>
    <w:link w:val="Style1citaCar"/>
    <w:qFormat/>
    <w:rsid w:val="00F502C0"/>
    <w:pPr>
      <w:spacing w:before="120" w:line="276" w:lineRule="auto"/>
    </w:pPr>
    <w:rPr>
      <w:rFonts w:cstheme="minorHAnsi"/>
      <w:b/>
      <w:bCs/>
      <w:i/>
      <w:iCs/>
      <w:color w:val="3F0065"/>
    </w:rPr>
  </w:style>
  <w:style w:type="character" w:styleId="lev">
    <w:name w:val="Strong"/>
    <w:basedOn w:val="Policepardfaut"/>
    <w:uiPriority w:val="22"/>
    <w:qFormat/>
    <w:rsid w:val="00F502C0"/>
    <w:rPr>
      <w:b/>
      <w:bCs/>
    </w:rPr>
  </w:style>
  <w:style w:type="character" w:customStyle="1" w:styleId="Style1citaCar">
    <w:name w:val="Style1cita Car"/>
    <w:basedOn w:val="TexteCar"/>
    <w:link w:val="Style1cita"/>
    <w:rsid w:val="00F502C0"/>
    <w:rPr>
      <w:rFonts w:ascii="Calibri" w:eastAsia="Calibri" w:hAnsi="Calibri" w:cstheme="minorHAnsi"/>
      <w:b/>
      <w:bCs/>
      <w:i/>
      <w:iCs/>
      <w:color w:val="3F0065"/>
      <w:lang w:val="fr-FR"/>
    </w:rPr>
  </w:style>
  <w:style w:type="character" w:customStyle="1" w:styleId="Titre2Car">
    <w:name w:val="Titre 2 Car"/>
    <w:basedOn w:val="Policepardfaut"/>
    <w:link w:val="Titre2"/>
    <w:uiPriority w:val="9"/>
    <w:rsid w:val="00BF206D"/>
    <w:rPr>
      <w:rFonts w:ascii="Calibri" w:eastAsia="Calibri" w:hAnsi="Calibri" w:cs="Calibri"/>
      <w:b/>
      <w:bCs/>
      <w:i/>
      <w:iCs/>
      <w:color w:val="C00000"/>
      <w:sz w:val="24"/>
      <w:szCs w:val="30"/>
      <w:lang w:val="fr-FR"/>
    </w:rPr>
  </w:style>
  <w:style w:type="character" w:customStyle="1" w:styleId="Titre1Car">
    <w:name w:val="Titre 1 Car"/>
    <w:basedOn w:val="Policepardfaut"/>
    <w:link w:val="Titre1"/>
    <w:uiPriority w:val="9"/>
    <w:rsid w:val="00EC4BC9"/>
    <w:rPr>
      <w:rFonts w:ascii="Calibri" w:eastAsia="Calibri" w:hAnsi="Calibri" w:cs="Calibri"/>
      <w:b/>
      <w:bCs/>
      <w:i/>
      <w:color w:val="7030A0"/>
      <w:sz w:val="24"/>
      <w:szCs w:val="40"/>
      <w:lang w:val="fr-FR"/>
    </w:rPr>
  </w:style>
  <w:style w:type="paragraph" w:styleId="NormalWeb">
    <w:name w:val="Normal (Web)"/>
    <w:basedOn w:val="Normal"/>
    <w:uiPriority w:val="99"/>
    <w:semiHidden/>
    <w:unhideWhenUsed/>
    <w:rsid w:val="00B67DE4"/>
    <w:rPr>
      <w:rFonts w:ascii="Times New Roman" w:hAnsi="Times New Roman" w:cs="Times New Roman"/>
      <w:sz w:val="24"/>
      <w:szCs w:val="24"/>
    </w:rPr>
  </w:style>
  <w:style w:type="table" w:styleId="TableauGrille4-Accentuation6">
    <w:name w:val="Grid Table 4 Accent 6"/>
    <w:basedOn w:val="TableauNormal"/>
    <w:uiPriority w:val="49"/>
    <w:rsid w:val="009D652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858953">
      <w:bodyDiv w:val="1"/>
      <w:marLeft w:val="0"/>
      <w:marRight w:val="0"/>
      <w:marTop w:val="0"/>
      <w:marBottom w:val="0"/>
      <w:divBdr>
        <w:top w:val="none" w:sz="0" w:space="0" w:color="auto"/>
        <w:left w:val="none" w:sz="0" w:space="0" w:color="auto"/>
        <w:bottom w:val="none" w:sz="0" w:space="0" w:color="auto"/>
        <w:right w:val="none" w:sz="0" w:space="0" w:color="auto"/>
      </w:divBdr>
    </w:div>
    <w:div w:id="896747381">
      <w:bodyDiv w:val="1"/>
      <w:marLeft w:val="0"/>
      <w:marRight w:val="0"/>
      <w:marTop w:val="0"/>
      <w:marBottom w:val="0"/>
      <w:divBdr>
        <w:top w:val="none" w:sz="0" w:space="0" w:color="auto"/>
        <w:left w:val="none" w:sz="0" w:space="0" w:color="auto"/>
        <w:bottom w:val="none" w:sz="0" w:space="0" w:color="auto"/>
        <w:right w:val="none" w:sz="0" w:space="0" w:color="auto"/>
      </w:divBdr>
    </w:div>
    <w:div w:id="1012487820">
      <w:bodyDiv w:val="1"/>
      <w:marLeft w:val="0"/>
      <w:marRight w:val="0"/>
      <w:marTop w:val="0"/>
      <w:marBottom w:val="0"/>
      <w:divBdr>
        <w:top w:val="none" w:sz="0" w:space="0" w:color="auto"/>
        <w:left w:val="none" w:sz="0" w:space="0" w:color="auto"/>
        <w:bottom w:val="none" w:sz="0" w:space="0" w:color="auto"/>
        <w:right w:val="none" w:sz="0" w:space="0" w:color="auto"/>
      </w:divBdr>
    </w:div>
    <w:div w:id="1097747685">
      <w:bodyDiv w:val="1"/>
      <w:marLeft w:val="0"/>
      <w:marRight w:val="0"/>
      <w:marTop w:val="0"/>
      <w:marBottom w:val="0"/>
      <w:divBdr>
        <w:top w:val="none" w:sz="0" w:space="0" w:color="auto"/>
        <w:left w:val="none" w:sz="0" w:space="0" w:color="auto"/>
        <w:bottom w:val="none" w:sz="0" w:space="0" w:color="auto"/>
        <w:right w:val="none" w:sz="0" w:space="0" w:color="auto"/>
      </w:divBdr>
      <w:divsChild>
        <w:div w:id="1149320441">
          <w:marLeft w:val="547"/>
          <w:marRight w:val="0"/>
          <w:marTop w:val="0"/>
          <w:marBottom w:val="0"/>
          <w:divBdr>
            <w:top w:val="none" w:sz="0" w:space="0" w:color="auto"/>
            <w:left w:val="none" w:sz="0" w:space="0" w:color="auto"/>
            <w:bottom w:val="none" w:sz="0" w:space="0" w:color="auto"/>
            <w:right w:val="none" w:sz="0" w:space="0" w:color="auto"/>
          </w:divBdr>
        </w:div>
        <w:div w:id="1263102595">
          <w:marLeft w:val="547"/>
          <w:marRight w:val="0"/>
          <w:marTop w:val="0"/>
          <w:marBottom w:val="0"/>
          <w:divBdr>
            <w:top w:val="none" w:sz="0" w:space="0" w:color="auto"/>
            <w:left w:val="none" w:sz="0" w:space="0" w:color="auto"/>
            <w:bottom w:val="none" w:sz="0" w:space="0" w:color="auto"/>
            <w:right w:val="none" w:sz="0" w:space="0" w:color="auto"/>
          </w:divBdr>
        </w:div>
        <w:div w:id="1316880968">
          <w:marLeft w:val="547"/>
          <w:marRight w:val="0"/>
          <w:marTop w:val="0"/>
          <w:marBottom w:val="0"/>
          <w:divBdr>
            <w:top w:val="none" w:sz="0" w:space="0" w:color="auto"/>
            <w:left w:val="none" w:sz="0" w:space="0" w:color="auto"/>
            <w:bottom w:val="none" w:sz="0" w:space="0" w:color="auto"/>
            <w:right w:val="none" w:sz="0" w:space="0" w:color="auto"/>
          </w:divBdr>
        </w:div>
        <w:div w:id="1672370829">
          <w:marLeft w:val="547"/>
          <w:marRight w:val="0"/>
          <w:marTop w:val="0"/>
          <w:marBottom w:val="0"/>
          <w:divBdr>
            <w:top w:val="none" w:sz="0" w:space="0" w:color="auto"/>
            <w:left w:val="none" w:sz="0" w:space="0" w:color="auto"/>
            <w:bottom w:val="none" w:sz="0" w:space="0" w:color="auto"/>
            <w:right w:val="none" w:sz="0" w:space="0" w:color="auto"/>
          </w:divBdr>
        </w:div>
      </w:divsChild>
    </w:div>
    <w:div w:id="1490168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4.jpeg"/><Relationship Id="rId10" Type="http://schemas.openxmlformats.org/officeDocument/2006/relationships/image" Target="media/image8.jpeg"/><Relationship Id="rId4" Type="http://schemas.openxmlformats.org/officeDocument/2006/relationships/image" Target="media/image9.png"/><Relationship Id="rId9"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sour\Downloads\template%20EC%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deac60-8122-458c-a831-e06a1d5722ab" xsi:nil="true"/>
    <lcf76f155ced4ddcb4097134ff3c332f xmlns="8b2002ca-5afe-456b-af13-6b56415596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E1D2F42F7C9449B131A859413CD294" ma:contentTypeVersion="16" ma:contentTypeDescription="Crée un document." ma:contentTypeScope="" ma:versionID="1cd6b30b016c6f9d0fad4e3a49947bf7">
  <xsd:schema xmlns:xsd="http://www.w3.org/2001/XMLSchema" xmlns:xs="http://www.w3.org/2001/XMLSchema" xmlns:p="http://schemas.microsoft.com/office/2006/metadata/properties" xmlns:ns2="8b2002ca-5afe-456b-af13-6b56415596a8" xmlns:ns3="fedeac60-8122-458c-a831-e06a1d5722ab" targetNamespace="http://schemas.microsoft.com/office/2006/metadata/properties" ma:root="true" ma:fieldsID="d331ae47b44c0c5ded1e81c534ab4170" ns2:_="" ns3:_="">
    <xsd:import namespace="8b2002ca-5afe-456b-af13-6b56415596a8"/>
    <xsd:import namespace="fedeac60-8122-458c-a831-e06a1d5722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002ca-5afe-456b-af13-6b5641559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2337c3fd-13be-4a22-99e6-6872c7f78d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deac60-8122-458c-a831-e06a1d5722a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d4df8c6-4653-4dca-93b7-90c72d847ef2}" ma:internalName="TaxCatchAll" ma:showField="CatchAllData" ma:web="fedeac60-8122-458c-a831-e06a1d5722a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FF843E-0EAB-431D-8D9F-ABEA535BA16F}">
  <ds:schemaRefs>
    <ds:schemaRef ds:uri="http://schemas.microsoft.com/office/2006/metadata/properties"/>
    <ds:schemaRef ds:uri="http://schemas.microsoft.com/office/infopath/2007/PartnerControls"/>
    <ds:schemaRef ds:uri="fedeac60-8122-458c-a831-e06a1d5722ab"/>
    <ds:schemaRef ds:uri="8b2002ca-5afe-456b-af13-6b56415596a8"/>
  </ds:schemaRefs>
</ds:datastoreItem>
</file>

<file path=customXml/itemProps2.xml><?xml version="1.0" encoding="utf-8"?>
<ds:datastoreItem xmlns:ds="http://schemas.openxmlformats.org/officeDocument/2006/customXml" ds:itemID="{36159747-DDAA-4B1F-B411-7A64CF5A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002ca-5afe-456b-af13-6b56415596a8"/>
    <ds:schemaRef ds:uri="fedeac60-8122-458c-a831-e06a1d572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50386C-545D-4B37-8C07-96322DCF3C75}">
  <ds:schemaRefs>
    <ds:schemaRef ds:uri="http://schemas.openxmlformats.org/officeDocument/2006/bibliography"/>
  </ds:schemaRefs>
</ds:datastoreItem>
</file>

<file path=customXml/itemProps4.xml><?xml version="1.0" encoding="utf-8"?>
<ds:datastoreItem xmlns:ds="http://schemas.openxmlformats.org/officeDocument/2006/customXml" ds:itemID="{A6C953BC-4034-42D0-A101-44A87BD187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EC 2025</Template>
  <TotalTime>0</TotalTime>
  <Pages>3</Pages>
  <Words>914</Words>
  <Characters>5031</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Finale de Bulleting d'adhesion à l'asso</vt:lpstr>
    </vt:vector>
  </TitlesOfParts>
  <Company/>
  <LinksUpToDate>false</LinksUpToDate>
  <CharactersWithSpaces>5934</CharactersWithSpaces>
  <SharedDoc>false</SharedDoc>
  <HLinks>
    <vt:vector size="6" baseType="variant">
      <vt:variant>
        <vt:i4>3407944</vt:i4>
      </vt:variant>
      <vt:variant>
        <vt:i4>0</vt:i4>
      </vt:variant>
      <vt:variant>
        <vt:i4>0</vt:i4>
      </vt:variant>
      <vt:variant>
        <vt:i4>5</vt:i4>
      </vt:variant>
      <vt:variant>
        <vt:lpwstr>mailto:contact@empreintes-citoyennes.fr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pluriannuelle d’inscription à la Communauté Territoires Citoyens</dc:title>
  <dc:subject/>
  <dc:creator>Mansour</dc:creator>
  <cp:keywords>DAGcvsRLj_I,BAFfuZXHBRA</cp:keywords>
  <dc:description/>
  <cp:lastModifiedBy>GOUPIL Julien</cp:lastModifiedBy>
  <cp:revision>2</cp:revision>
  <cp:lastPrinted>2025-12-11T13:59:00Z</cp:lastPrinted>
  <dcterms:created xsi:type="dcterms:W3CDTF">2026-06-12T14:58:00Z</dcterms:created>
  <dcterms:modified xsi:type="dcterms:W3CDTF">2026-06-12T14:58:00Z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2025-01-20T00:00:00Z</vt:filetime>
  </property>
  <property fmtid="{D5CDD505-2E9C-101B-9397-08002B2CF9AE}" pid="3" name="Creator">
    <vt:lpwstr>Canva</vt:lpwstr>
  </property>
  <property fmtid="{D5CDD505-2E9C-101B-9397-08002B2CF9AE}" pid="4" name="LastSaved">
    <vt:filetime>2025-01-20T00:00:00Z</vt:filetime>
  </property>
  <property fmtid="{D5CDD505-2E9C-101B-9397-08002B2CF9AE}" pid="5" name="Producer">
    <vt:lpwstr>Canva</vt:lpwstr>
  </property>
  <property fmtid="{D5CDD505-2E9C-101B-9397-08002B2CF9AE}" pid="6" name="ContentTypeId">
    <vt:lpwstr>0x01010001E1D2F42F7C9449B131A859413CD294</vt:lpwstr>
  </property>
  <property fmtid="{D5CDD505-2E9C-101B-9397-08002B2CF9AE}" pid="7" name="MediaServiceImageTags">
    <vt:lpwstr/>
  </property>
</Properties>
</file>